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4FE" w:rsidRPr="00814CF1" w:rsidRDefault="00ED1632" w:rsidP="007574FE">
      <w:pPr>
        <w:ind w:right="-454"/>
        <w:jc w:val="center"/>
        <w:rPr>
          <w:rFonts w:ascii="PT Astra Serif" w:hAnsi="PT Astra Serif"/>
          <w:b/>
          <w:sz w:val="26"/>
          <w:szCs w:val="26"/>
        </w:rPr>
      </w:pPr>
      <w:r w:rsidRPr="00814CF1">
        <w:rPr>
          <w:rFonts w:ascii="PT Astra Serif" w:hAnsi="PT Astra Serif"/>
          <w:b/>
          <w:sz w:val="26"/>
          <w:szCs w:val="26"/>
        </w:rPr>
        <w:t>ИНФОРМАЦИЯ</w:t>
      </w:r>
    </w:p>
    <w:p w:rsidR="000A16F3" w:rsidRPr="00814CF1" w:rsidRDefault="00ED1632" w:rsidP="007574FE">
      <w:pPr>
        <w:ind w:right="-454"/>
        <w:jc w:val="center"/>
        <w:rPr>
          <w:rFonts w:ascii="PT Astra Serif" w:hAnsi="PT Astra Serif"/>
          <w:b/>
          <w:bCs/>
          <w:sz w:val="26"/>
          <w:szCs w:val="26"/>
        </w:rPr>
      </w:pPr>
      <w:r w:rsidRPr="00814CF1">
        <w:rPr>
          <w:rFonts w:ascii="PT Astra Serif" w:hAnsi="PT Astra Serif"/>
          <w:b/>
          <w:sz w:val="26"/>
          <w:szCs w:val="26"/>
        </w:rPr>
        <w:t>о ходе выполнения</w:t>
      </w:r>
      <w:r w:rsidR="000A16F3" w:rsidRPr="00814CF1">
        <w:rPr>
          <w:rFonts w:ascii="PT Astra Serif" w:hAnsi="PT Astra Serif"/>
          <w:b/>
          <w:sz w:val="26"/>
          <w:szCs w:val="26"/>
        </w:rPr>
        <w:t xml:space="preserve"> Сводного перечня наказов избирателей депутатам Курганской городской Думы </w:t>
      </w:r>
      <w:r w:rsidRPr="00814CF1">
        <w:rPr>
          <w:rFonts w:ascii="PT Astra Serif" w:hAnsi="PT Astra Serif"/>
          <w:b/>
          <w:sz w:val="26"/>
          <w:szCs w:val="26"/>
          <w:lang w:val="en-US"/>
        </w:rPr>
        <w:t>VII</w:t>
      </w:r>
      <w:r w:rsidRPr="00814CF1">
        <w:rPr>
          <w:rFonts w:ascii="PT Astra Serif" w:hAnsi="PT Astra Serif"/>
          <w:b/>
          <w:sz w:val="26"/>
          <w:szCs w:val="26"/>
        </w:rPr>
        <w:t xml:space="preserve"> созыва </w:t>
      </w:r>
      <w:r w:rsidR="000A16F3" w:rsidRPr="00814CF1">
        <w:rPr>
          <w:rFonts w:ascii="PT Astra Serif" w:hAnsi="PT Astra Serif"/>
          <w:b/>
          <w:sz w:val="26"/>
          <w:szCs w:val="26"/>
        </w:rPr>
        <w:t>на 20</w:t>
      </w:r>
      <w:r w:rsidR="007574FE" w:rsidRPr="00814CF1">
        <w:rPr>
          <w:rFonts w:ascii="PT Astra Serif" w:hAnsi="PT Astra Serif"/>
          <w:b/>
          <w:sz w:val="26"/>
          <w:szCs w:val="26"/>
        </w:rPr>
        <w:t>20</w:t>
      </w:r>
      <w:r w:rsidR="000A16F3" w:rsidRPr="00814CF1">
        <w:rPr>
          <w:rFonts w:ascii="PT Astra Serif" w:hAnsi="PT Astra Serif"/>
          <w:b/>
          <w:bCs/>
          <w:sz w:val="26"/>
          <w:szCs w:val="26"/>
        </w:rPr>
        <w:t xml:space="preserve"> год</w:t>
      </w:r>
    </w:p>
    <w:p w:rsidR="00ED1632" w:rsidRPr="00814CF1" w:rsidRDefault="00ED1632" w:rsidP="007574FE">
      <w:pPr>
        <w:ind w:right="-454"/>
        <w:jc w:val="center"/>
        <w:rPr>
          <w:rFonts w:ascii="PT Astra Serif" w:hAnsi="PT Astra Serif"/>
          <w:b/>
          <w:bCs/>
          <w:sz w:val="26"/>
          <w:szCs w:val="26"/>
          <w:u w:val="single"/>
        </w:rPr>
      </w:pPr>
      <w:r w:rsidRPr="00814CF1">
        <w:rPr>
          <w:rFonts w:ascii="PT Astra Serif" w:hAnsi="PT Astra Serif"/>
          <w:b/>
          <w:bCs/>
          <w:sz w:val="26"/>
          <w:szCs w:val="26"/>
          <w:u w:val="single"/>
        </w:rPr>
        <w:t xml:space="preserve">по состоянию на </w:t>
      </w:r>
      <w:r w:rsidR="005719FB">
        <w:rPr>
          <w:rFonts w:ascii="PT Astra Serif" w:hAnsi="PT Astra Serif"/>
          <w:b/>
          <w:bCs/>
          <w:sz w:val="26"/>
          <w:szCs w:val="26"/>
          <w:u w:val="single"/>
          <w:lang w:val="en-US"/>
        </w:rPr>
        <w:t>1</w:t>
      </w:r>
      <w:r w:rsidR="005719FB">
        <w:rPr>
          <w:rFonts w:ascii="PT Astra Serif" w:hAnsi="PT Astra Serif"/>
          <w:b/>
          <w:bCs/>
          <w:sz w:val="26"/>
          <w:szCs w:val="26"/>
          <w:u w:val="single"/>
        </w:rPr>
        <w:t xml:space="preserve"> сентября</w:t>
      </w:r>
      <w:r w:rsidRPr="00814CF1">
        <w:rPr>
          <w:rFonts w:ascii="PT Astra Serif" w:hAnsi="PT Astra Serif"/>
          <w:b/>
          <w:bCs/>
          <w:sz w:val="26"/>
          <w:szCs w:val="26"/>
          <w:u w:val="single"/>
        </w:rPr>
        <w:t xml:space="preserve"> 2020 года</w:t>
      </w:r>
    </w:p>
    <w:tbl>
      <w:tblPr>
        <w:tblW w:w="1531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80" w:firstRow="0" w:lastRow="0" w:firstColumn="1" w:lastColumn="0" w:noHBand="0" w:noVBand="1"/>
      </w:tblPr>
      <w:tblGrid>
        <w:gridCol w:w="568"/>
        <w:gridCol w:w="6520"/>
        <w:gridCol w:w="5387"/>
        <w:gridCol w:w="2835"/>
      </w:tblGrid>
      <w:tr w:rsidR="00185354" w:rsidRPr="000C7A38" w:rsidTr="00245B3A">
        <w:trPr>
          <w:cantSplit/>
          <w:trHeight w:val="654"/>
          <w:tblHeader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 xml:space="preserve">№ </w:t>
            </w:r>
            <w:proofErr w:type="gramStart"/>
            <w:r w:rsidRPr="000C7A38">
              <w:rPr>
                <w:rFonts w:ascii="PT Astra Serif" w:hAnsi="PT Astra Serif"/>
                <w:b/>
                <w:sz w:val="24"/>
                <w:szCs w:val="24"/>
              </w:rPr>
              <w:t>п</w:t>
            </w:r>
            <w:proofErr w:type="gramEnd"/>
            <w:r w:rsidRPr="000C7A38">
              <w:rPr>
                <w:rFonts w:ascii="PT Astra Serif" w:hAnsi="PT Astra Serif"/>
                <w:b/>
                <w:sz w:val="24"/>
                <w:szCs w:val="24"/>
              </w:rPr>
              <w:t>/п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i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Наименование мероприятий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0C7A38" w:rsidRDefault="00ED1632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bCs/>
                <w:sz w:val="24"/>
                <w:szCs w:val="24"/>
              </w:rPr>
              <w:t>Выполнение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Ответственный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орган Администрации города Кургана*,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bCs/>
                <w:sz w:val="24"/>
                <w:szCs w:val="24"/>
              </w:rPr>
              <w:t>депутат Курганской городской Думы 7 созыва</w:t>
            </w:r>
          </w:p>
        </w:tc>
      </w:tr>
      <w:tr w:rsidR="00185354" w:rsidRPr="000C7A38" w:rsidTr="00245B3A">
        <w:trPr>
          <w:trHeight w:val="70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545D7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192"/>
        </w:trPr>
        <w:tc>
          <w:tcPr>
            <w:tcW w:w="568" w:type="dxa"/>
          </w:tcPr>
          <w:p w:rsidR="00185354" w:rsidRPr="000C7A38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Строительство линии наружного освещения по ул. Заречной в микрорайоне Глинки</w:t>
            </w:r>
          </w:p>
        </w:tc>
        <w:tc>
          <w:tcPr>
            <w:tcW w:w="5387" w:type="dxa"/>
            <w:shd w:val="clear" w:color="auto" w:fill="auto"/>
          </w:tcPr>
          <w:p w:rsidR="006F78E9" w:rsidRPr="000C7A38" w:rsidRDefault="006F78E9" w:rsidP="00BD084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Выполнено строительство линии наружного освещения по ул. Заречной в микрорайоне Глинки, </w:t>
            </w:r>
            <w:r w:rsidR="00BD0842" w:rsidRPr="000C7A38">
              <w:rPr>
                <w:rFonts w:ascii="PT Astra Serif" w:hAnsi="PT Astra Serif" w:cs="Calibri"/>
                <w:bCs/>
                <w:sz w:val="24"/>
                <w:szCs w:val="24"/>
              </w:rPr>
              <w:t>линия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введен</w:t>
            </w:r>
            <w:r w:rsidR="00BD0842" w:rsidRPr="000C7A38">
              <w:rPr>
                <w:rFonts w:ascii="PT Astra Serif" w:hAnsi="PT Astra Serif" w:cs="Calibri"/>
                <w:bCs/>
                <w:sz w:val="24"/>
                <w:szCs w:val="24"/>
              </w:rPr>
              <w:t>а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в эксплуатацию.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Руденко Сергей Викторович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                                               (по согласованию)</w:t>
            </w:r>
          </w:p>
        </w:tc>
      </w:tr>
      <w:tr w:rsidR="00545995" w:rsidRPr="000C7A38" w:rsidTr="00245B3A">
        <w:trPr>
          <w:trHeight w:val="192"/>
        </w:trPr>
        <w:tc>
          <w:tcPr>
            <w:tcW w:w="568" w:type="dxa"/>
            <w:shd w:val="clear" w:color="auto" w:fill="auto"/>
          </w:tcPr>
          <w:p w:rsidR="00545995" w:rsidRPr="000C7A38" w:rsidRDefault="00545995" w:rsidP="00571B61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571B61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1</w:t>
            </w:r>
          </w:p>
        </w:tc>
        <w:tc>
          <w:tcPr>
            <w:tcW w:w="5387" w:type="dxa"/>
            <w:shd w:val="clear" w:color="auto" w:fill="auto"/>
          </w:tcPr>
          <w:p w:rsidR="00545995" w:rsidRPr="000C7A38" w:rsidRDefault="00545995" w:rsidP="00571B61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571B61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545995" w:rsidRPr="000C7A38" w:rsidTr="00245B3A">
        <w:trPr>
          <w:trHeight w:val="192"/>
        </w:trPr>
        <w:tc>
          <w:tcPr>
            <w:tcW w:w="568" w:type="dxa"/>
            <w:shd w:val="clear" w:color="auto" w:fill="auto"/>
          </w:tcPr>
          <w:p w:rsidR="00545995" w:rsidRPr="000C7A38" w:rsidRDefault="00545995" w:rsidP="00571B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571B61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Выполнение работ по профилированию с подсыпкой вторичным материалом (при его наличии) ул. Урожайной</w:t>
            </w:r>
          </w:p>
        </w:tc>
        <w:tc>
          <w:tcPr>
            <w:tcW w:w="5387" w:type="dxa"/>
            <w:shd w:val="clear" w:color="auto" w:fill="auto"/>
          </w:tcPr>
          <w:p w:rsidR="00545995" w:rsidRPr="000C7A38" w:rsidRDefault="00F218C4" w:rsidP="00B158E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Выполнение</w:t>
            </w:r>
            <w:r w:rsidR="00442C45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работ по профилированию с подсыпкой вторичным материалом (при его наличии) ул. Урожайной</w:t>
            </w:r>
            <w:r w:rsidR="00442C45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C37142" w:rsidRPr="000C7A38">
              <w:rPr>
                <w:rFonts w:ascii="PT Astra Serif" w:hAnsi="PT Astra Serif"/>
                <w:bCs/>
                <w:sz w:val="24"/>
                <w:szCs w:val="24"/>
              </w:rPr>
              <w:t>планируется</w:t>
            </w:r>
            <w:r w:rsidR="00442C45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до </w:t>
            </w:r>
            <w:r w:rsidR="00B158EB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="00044A5C"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  <w:r w:rsidR="00B158EB" w:rsidRPr="000C7A38">
              <w:rPr>
                <w:rFonts w:ascii="PT Astra Serif" w:hAnsi="PT Astra Serif"/>
                <w:bCs/>
                <w:sz w:val="24"/>
                <w:szCs w:val="24"/>
              </w:rPr>
              <w:t>10</w:t>
            </w:r>
            <w:r w:rsidR="00044A5C" w:rsidRPr="000C7A38">
              <w:rPr>
                <w:rFonts w:ascii="PT Astra Serif" w:hAnsi="PT Astra Serif"/>
                <w:bCs/>
                <w:sz w:val="24"/>
                <w:szCs w:val="24"/>
              </w:rPr>
              <w:t>.2020 г.</w:t>
            </w: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571B61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545995" w:rsidRPr="000C7A38" w:rsidRDefault="00545995" w:rsidP="00571B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Рудаков Антон Викторович</w:t>
            </w:r>
          </w:p>
          <w:p w:rsidR="00545995" w:rsidRPr="000C7A38" w:rsidRDefault="00545995" w:rsidP="00571B61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2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Ремонт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междворового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проезда по ул. Гоголя, № 128 и въездов во дворы домов №№ 122, 124, 126 по ул. Гоголя (при условии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софинансирования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работ жителями данных домов)</w:t>
            </w:r>
          </w:p>
        </w:tc>
        <w:tc>
          <w:tcPr>
            <w:tcW w:w="5387" w:type="dxa"/>
            <w:shd w:val="clear" w:color="auto" w:fill="auto"/>
          </w:tcPr>
          <w:p w:rsidR="0022433B" w:rsidRPr="000C7A38" w:rsidRDefault="0022433B" w:rsidP="00DA039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  <w:lang w:val="en-US"/>
              </w:rPr>
              <w:t>C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управляющими организациями домов №№ 122, 126, 128 по ул. Гоголя заключены соглашения на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софинасирование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работ. В бюджет города зачислены средства собственников помещений </w:t>
            </w:r>
            <w:r w:rsidR="00966FA3" w:rsidRPr="000C7A38">
              <w:rPr>
                <w:rFonts w:ascii="PT Astra Serif" w:hAnsi="PT Astra Serif"/>
                <w:sz w:val="24"/>
                <w:szCs w:val="24"/>
              </w:rPr>
              <w:t>домов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№</w:t>
            </w:r>
            <w:r w:rsidR="00966FA3" w:rsidRPr="000C7A38">
              <w:rPr>
                <w:rFonts w:ascii="PT Astra Serif" w:hAnsi="PT Astra Serif"/>
                <w:sz w:val="24"/>
                <w:szCs w:val="24"/>
              </w:rPr>
              <w:t>№ 126,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128 по ул. Гоголя.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>Проведен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аукцион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</w:t>
            </w:r>
            <w:r w:rsidR="00966FA3" w:rsidRPr="000C7A38">
              <w:rPr>
                <w:rFonts w:ascii="PT Astra Serif" w:hAnsi="PT Astra Serif" w:cs="PT Astra Serif"/>
                <w:sz w:val="24"/>
                <w:szCs w:val="24"/>
              </w:rPr>
              <w:t>28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.07.2020 г.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, 14.08.2020 г.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>), не состоял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>с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ь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ввиду отсутствия заявок. 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Планируется проведение п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>овторн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ого</w:t>
            </w:r>
            <w:r w:rsidR="00C37142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аукцион</w:t>
            </w:r>
            <w:r w:rsidR="00DA0395" w:rsidRPr="000C7A38">
              <w:rPr>
                <w:rFonts w:ascii="PT Astra Serif" w:hAnsi="PT Astra Serif" w:cs="PT Astra Serif"/>
                <w:sz w:val="24"/>
                <w:szCs w:val="24"/>
              </w:rPr>
              <w:t>а.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Выполнение ра</w:t>
            </w:r>
            <w:r w:rsidR="006313AA" w:rsidRPr="000C7A38">
              <w:rPr>
                <w:rFonts w:ascii="PT Astra Serif" w:hAnsi="PT Astra Serif"/>
                <w:sz w:val="24"/>
                <w:szCs w:val="24"/>
              </w:rPr>
              <w:t xml:space="preserve">бот </w:t>
            </w:r>
            <w:r w:rsidR="00DA0395" w:rsidRPr="000C7A38">
              <w:rPr>
                <w:rFonts w:ascii="PT Astra Serif" w:hAnsi="PT Astra Serif"/>
                <w:sz w:val="24"/>
                <w:szCs w:val="24"/>
              </w:rPr>
              <w:t>-</w:t>
            </w:r>
            <w:r w:rsidR="00C37142" w:rsidRPr="000C7A38">
              <w:rPr>
                <w:rFonts w:ascii="PT Astra Serif" w:hAnsi="PT Astra Serif"/>
                <w:sz w:val="24"/>
                <w:szCs w:val="24"/>
              </w:rPr>
              <w:t xml:space="preserve"> до </w:t>
            </w:r>
            <w:r w:rsidR="00DA0395" w:rsidRPr="000C7A38">
              <w:rPr>
                <w:rFonts w:ascii="PT Astra Serif" w:hAnsi="PT Astra Serif"/>
                <w:sz w:val="24"/>
                <w:szCs w:val="24"/>
              </w:rPr>
              <w:t>15</w:t>
            </w:r>
            <w:r w:rsidR="00C37142" w:rsidRPr="000C7A38">
              <w:rPr>
                <w:rFonts w:ascii="PT Astra Serif" w:hAnsi="PT Astra Serif"/>
                <w:sz w:val="24"/>
                <w:szCs w:val="24"/>
              </w:rPr>
              <w:t>.</w:t>
            </w:r>
            <w:r w:rsidR="00DA0395" w:rsidRPr="000C7A38">
              <w:rPr>
                <w:rFonts w:ascii="PT Astra Serif" w:hAnsi="PT Astra Serif"/>
                <w:sz w:val="24"/>
                <w:szCs w:val="24"/>
              </w:rPr>
              <w:t>10</w:t>
            </w:r>
            <w:r w:rsidR="00C37142" w:rsidRPr="000C7A38">
              <w:rPr>
                <w:rFonts w:ascii="PT Astra Serif" w:hAnsi="PT Astra Serif"/>
                <w:sz w:val="24"/>
                <w:szCs w:val="24"/>
              </w:rPr>
              <w:t>.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2020 г.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0C7A38" w:rsidRDefault="00185354" w:rsidP="00D63BDA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Воробьева Наталья Михайловна (по согласованию), </w:t>
            </w: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Текущий ремонт зданий и благоустройство прилегающих территорий МБОУ «Гимназия № 27» (ул. К.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, № 176) и МБДОУ «Детский сад общеразвивающего вида № 61 </w:t>
            </w: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«Радужный» (ул. Гоголя, № 155)</w:t>
            </w:r>
          </w:p>
          <w:p w:rsidR="003E4FE4" w:rsidRPr="000C7A38" w:rsidRDefault="003E4FE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C56381" w:rsidRPr="000C7A38" w:rsidRDefault="00C56381" w:rsidP="003254B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Выполнены работы по ремонту наружного освещения</w:t>
            </w:r>
            <w:r w:rsidR="00BA59DF" w:rsidRPr="000C7A38">
              <w:rPr>
                <w:rFonts w:ascii="PT Astra Serif" w:hAnsi="PT Astra Serif"/>
                <w:bCs/>
                <w:sz w:val="24"/>
                <w:szCs w:val="24"/>
              </w:rPr>
              <w:t>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BA59DF" w:rsidRPr="000C7A38">
              <w:rPr>
                <w:rFonts w:ascii="PT Astra Serif" w:hAnsi="PT Astra Serif"/>
                <w:sz w:val="24"/>
                <w:szCs w:val="24"/>
              </w:rPr>
              <w:t xml:space="preserve">ремонту </w:t>
            </w:r>
            <w:r w:rsidR="00BA59DF" w:rsidRPr="000C7A38">
              <w:rPr>
                <w:rFonts w:ascii="PT Astra Serif" w:hAnsi="PT Astra Serif"/>
                <w:bCs/>
                <w:sz w:val="24"/>
                <w:szCs w:val="24"/>
              </w:rPr>
              <w:t>крыльца центрального входа, цоколя</w:t>
            </w:r>
            <w:r w:rsidR="008B6C60" w:rsidRPr="000C7A38">
              <w:rPr>
                <w:rFonts w:ascii="PT Astra Serif" w:hAnsi="PT Astra Serif"/>
                <w:bCs/>
                <w:sz w:val="24"/>
                <w:szCs w:val="24"/>
              </w:rPr>
              <w:t>,</w:t>
            </w:r>
            <w:r w:rsidR="00BA59DF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8B6C60" w:rsidRPr="000C7A38">
              <w:rPr>
                <w:rFonts w:ascii="PT Astra Serif" w:hAnsi="PT Astra Serif"/>
                <w:bCs/>
                <w:sz w:val="24"/>
                <w:szCs w:val="24"/>
              </w:rPr>
              <w:t>благоустройству территории</w:t>
            </w:r>
            <w:r w:rsidR="008B6C60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МБОУ </w:t>
            </w: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 xml:space="preserve">«Гимназия № 27» (ул. К.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>, № 176)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</w:p>
          <w:p w:rsidR="004E2384" w:rsidRPr="000C7A38" w:rsidRDefault="001F2DD2" w:rsidP="004E238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Выполнены работы по замене окон</w:t>
            </w:r>
            <w:r w:rsidR="008B6C60" w:rsidRPr="000C7A38">
              <w:rPr>
                <w:rFonts w:ascii="PT Astra Serif" w:hAnsi="PT Astra Serif"/>
                <w:bCs/>
                <w:sz w:val="24"/>
                <w:szCs w:val="24"/>
              </w:rPr>
              <w:t>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8B6C60" w:rsidRPr="000C7A38">
              <w:rPr>
                <w:rFonts w:ascii="PT Astra Serif" w:hAnsi="PT Astra Serif"/>
                <w:bCs/>
                <w:sz w:val="24"/>
                <w:szCs w:val="24"/>
              </w:rPr>
              <w:t>ремонту фасада здания</w:t>
            </w:r>
            <w:r w:rsidR="008B6C60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МБДОУ «Детский сад общеразвивающего вида № 61 «Радужный» (ул. Гоголя, № 155)</w:t>
            </w:r>
            <w:r w:rsidR="008B6C60"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Воробьева Натал</w:t>
            </w:r>
            <w:r w:rsidR="004C0284" w:rsidRPr="000C7A38">
              <w:rPr>
                <w:rFonts w:ascii="PT Astra Serif" w:hAnsi="PT Astra Serif"/>
                <w:sz w:val="24"/>
                <w:szCs w:val="24"/>
              </w:rPr>
              <w:t xml:space="preserve">ья Михайловна (по </w:t>
            </w:r>
            <w:r w:rsidR="004C0284" w:rsidRPr="000C7A38">
              <w:rPr>
                <w:rFonts w:ascii="PT Astra Serif" w:hAnsi="PT Astra Serif"/>
                <w:sz w:val="24"/>
                <w:szCs w:val="24"/>
              </w:rPr>
              <w:lastRenderedPageBreak/>
              <w:t>согласованию)</w:t>
            </w:r>
          </w:p>
          <w:p w:rsidR="00185354" w:rsidRPr="000C7A38" w:rsidRDefault="00185354" w:rsidP="00905414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</w:tr>
      <w:tr w:rsidR="00545995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2</w:t>
            </w:r>
          </w:p>
        </w:tc>
        <w:tc>
          <w:tcPr>
            <w:tcW w:w="5387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545995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Проектирование сети газораспределения к многоквартирным жилым домам по ул. Пролетарской –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Савельевский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переезд – ул. Ипподромной – ул. К.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:rsidR="00A954C3" w:rsidRPr="000C7A38" w:rsidRDefault="00A1448D" w:rsidP="002B197E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Проведение аукциона по выбору подрядной организации для выполнения работ по проектированию </w:t>
            </w:r>
            <w:r w:rsidR="003E4A0A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планируется </w:t>
            </w:r>
            <w:r w:rsidR="002B197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после выделения финансирования</w:t>
            </w: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ДАСиЗО,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Проектирование и строительство линии наружного освещения от здания № 64Б по ул. Станционной до </w:t>
            </w:r>
            <w:r w:rsidR="00DE0C73" w:rsidRPr="000C7A38">
              <w:rPr>
                <w:rFonts w:ascii="PT Astra Serif" w:hAnsi="PT Astra Serif"/>
                <w:sz w:val="24"/>
                <w:szCs w:val="24"/>
              </w:rPr>
              <w:t>здания № 74А по ул. Станционной</w:t>
            </w:r>
          </w:p>
        </w:tc>
        <w:tc>
          <w:tcPr>
            <w:tcW w:w="5387" w:type="dxa"/>
            <w:shd w:val="clear" w:color="auto" w:fill="auto"/>
          </w:tcPr>
          <w:p w:rsidR="00A954C3" w:rsidRPr="000C7A38" w:rsidRDefault="00026110" w:rsidP="006C1465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Проведение аукциона по выбору подрядной организации для выполнения работ по проектированию </w:t>
            </w:r>
            <w:r w:rsidR="00753623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планируется </w:t>
            </w:r>
            <w:r w:rsidR="002B197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после</w:t>
            </w: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</w:t>
            </w:r>
            <w:r w:rsidR="002B197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выделени</w:t>
            </w:r>
            <w:r w:rsidR="006C1465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я</w:t>
            </w:r>
            <w:r w:rsidR="002B197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финансирования</w:t>
            </w: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ДАСиЗО,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 по обрезке деревьев между зданием МБОУ СОШ № 10 (ул. Урицкого, № 193) и жилыми домами № 143А по ул. К. Маркса, № 195 по ул. Урицкого</w:t>
            </w:r>
          </w:p>
        </w:tc>
        <w:tc>
          <w:tcPr>
            <w:tcW w:w="5387" w:type="dxa"/>
            <w:shd w:val="clear" w:color="auto" w:fill="auto"/>
          </w:tcPr>
          <w:p w:rsidR="009D09A0" w:rsidRPr="000C7A38" w:rsidRDefault="0096494F" w:rsidP="00C3640F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Проведено обследование зеленых насаждений на предмет сноса, обрезки деревьев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между зданием МБОУ СОШ № 10 (ул. Урицкого, № 193) и жилыми домами № 143А по ул. К. Маркса, № 195 по ул. Урицкого.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В результате обследования установлено, что зеленые насаждения</w:t>
            </w:r>
            <w:r w:rsidR="009D3260" w:rsidRPr="000C7A38">
              <w:rPr>
                <w:rFonts w:ascii="PT Astra Serif" w:hAnsi="PT Astra Serif"/>
                <w:sz w:val="24"/>
                <w:szCs w:val="24"/>
              </w:rPr>
              <w:t>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произрастающие на территории общего пользования, находятся в угнетенном состоянии, необходимо произвести снос, обрезку деревьев.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  <w:p w:rsidR="0096494F" w:rsidRPr="000C7A38" w:rsidRDefault="00C341E6" w:rsidP="00C341E6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Подготовлена аукционная документация для размещения </w:t>
            </w:r>
            <w:r w:rsidR="00A06A7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на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сайте закупок. Выполнение работ планируется до 01.11.2020 г.</w:t>
            </w: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ДРГХ,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Пивоваров Максим Владимирович </w:t>
            </w:r>
          </w:p>
          <w:p w:rsidR="00545995" w:rsidRPr="000C7A38" w:rsidRDefault="00545995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C16C33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C16C33" w:rsidRPr="000C7A38" w:rsidRDefault="00C16C33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3</w:t>
            </w:r>
          </w:p>
        </w:tc>
        <w:tc>
          <w:tcPr>
            <w:tcW w:w="5387" w:type="dxa"/>
            <w:shd w:val="clear" w:color="auto" w:fill="auto"/>
          </w:tcPr>
          <w:p w:rsidR="00C16C33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C16C33" w:rsidRPr="000C7A38" w:rsidRDefault="00C16C33" w:rsidP="0054599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C16C33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C16C33" w:rsidRPr="000C7A38" w:rsidRDefault="00C16C33" w:rsidP="00DE0C73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Обустройство спортивной площадки с элементами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воркаута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на территории МБОУ СОШ № 10 (ул. Урицкого,193) </w:t>
            </w:r>
          </w:p>
          <w:p w:rsidR="00C16C33" w:rsidRPr="000C7A38" w:rsidRDefault="00C16C33" w:rsidP="00DE0C73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BE751C" w:rsidRPr="000C7A38" w:rsidRDefault="003E679E" w:rsidP="009D326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 связи с реорганизацией образовательных </w:t>
            </w:r>
            <w:r w:rsidR="007A6F89" w:rsidRPr="000C7A38">
              <w:rPr>
                <w:rFonts w:ascii="PT Astra Serif" w:hAnsi="PT Astra Serif"/>
                <w:bCs/>
                <w:sz w:val="24"/>
                <w:szCs w:val="24"/>
              </w:rPr>
              <w:t>организац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ий города Кургана МБОУ СОШ №</w:t>
            </w:r>
            <w:r w:rsidR="00C74F5E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10 вошла в состав МБОУ СОШ № 50. Обустройство спортивной площадки с элементами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воркаута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 на территории образовательно</w:t>
            </w:r>
            <w:r w:rsidR="009D3260" w:rsidRPr="000C7A38">
              <w:rPr>
                <w:rFonts w:ascii="PT Astra Serif" w:hAnsi="PT Astra Serif"/>
                <w:bCs/>
                <w:sz w:val="24"/>
                <w:szCs w:val="24"/>
              </w:rPr>
              <w:t>й</w:t>
            </w:r>
            <w:r w:rsidR="00BE751C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9D3260" w:rsidRPr="000C7A38">
              <w:rPr>
                <w:rFonts w:ascii="PT Astra Serif" w:hAnsi="PT Astra Serif"/>
                <w:bCs/>
                <w:sz w:val="24"/>
                <w:szCs w:val="24"/>
              </w:rPr>
              <w:t>организации</w:t>
            </w:r>
            <w:r w:rsidR="00BE751C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 в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Зырянов Виктор Леонидович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3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сквера по ул. </w:t>
            </w:r>
            <w:proofErr w:type="gramStart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Сиреневой</w:t>
            </w:r>
            <w:proofErr w:type="gramEnd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в микрорайоне Тополя</w:t>
            </w:r>
          </w:p>
        </w:tc>
        <w:tc>
          <w:tcPr>
            <w:tcW w:w="5387" w:type="dxa"/>
            <w:shd w:val="clear" w:color="auto" w:fill="auto"/>
          </w:tcPr>
          <w:p w:rsidR="0096494F" w:rsidRPr="000C7A38" w:rsidRDefault="0096494F" w:rsidP="00962EF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Выполнены работы по установке бортового камня, ус</w:t>
            </w:r>
            <w:r w:rsidR="00594B28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тройству щебеночного основания, 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плиточного покрытия и завозу грунта на газоны. </w:t>
            </w:r>
            <w:r w:rsidR="00594B28" w:rsidRPr="000C7A38">
              <w:rPr>
                <w:rFonts w:ascii="PT Astra Serif" w:hAnsi="PT Astra Serif" w:cs="Calibri"/>
                <w:bCs/>
                <w:sz w:val="24"/>
                <w:szCs w:val="24"/>
              </w:rPr>
              <w:t>Ведется работ</w:t>
            </w:r>
            <w:r w:rsidR="00962EF4" w:rsidRPr="000C7A38">
              <w:rPr>
                <w:rFonts w:ascii="PT Astra Serif" w:hAnsi="PT Astra Serif" w:cs="Calibri"/>
                <w:bCs/>
                <w:sz w:val="24"/>
                <w:szCs w:val="24"/>
              </w:rPr>
              <w:t>а</w:t>
            </w:r>
            <w:r w:rsidR="00594B28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по изготовлению и установке малых архитектурных форм. </w:t>
            </w:r>
            <w:r w:rsidR="000A751C" w:rsidRPr="000C7A38">
              <w:rPr>
                <w:rFonts w:ascii="PT Astra Serif" w:hAnsi="PT Astra Serif" w:cs="Calibri"/>
                <w:bCs/>
                <w:sz w:val="24"/>
                <w:szCs w:val="24"/>
              </w:rPr>
              <w:t>Завершение</w:t>
            </w:r>
            <w:r w:rsidR="007C49B8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работ </w:t>
            </w:r>
            <w:r w:rsidR="00962EF4" w:rsidRPr="000C7A38">
              <w:rPr>
                <w:rFonts w:ascii="PT Astra Serif" w:hAnsi="PT Astra Serif" w:cs="Calibri"/>
                <w:bCs/>
                <w:sz w:val="24"/>
                <w:szCs w:val="24"/>
              </w:rPr>
              <w:t>до 15.10.2020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Исламов Артем Маратович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545995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10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Строительство линий наружного освещения в микрорайоне Тополя: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- по ул. Осиновой;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- по ул. Московской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8A70CD" w:rsidP="008A70C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Выполнено строительство линии наружного освещения по ул. Московской, линия введена в эксплуатацию.</w:t>
            </w:r>
          </w:p>
          <w:p w:rsidR="00BD0842" w:rsidRPr="000C7A38" w:rsidRDefault="008A70CD" w:rsidP="00BD0842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Разработана проектно-сметная документация на строительство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линии наружного освещения по ул. Осиновой</w:t>
            </w:r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, получено положительное заключение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госэкспертизы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.</w:t>
            </w: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Проведение аукциона по выбору подрядной организации для выполнения строительных работ п</w:t>
            </w:r>
            <w:r w:rsidR="006C1465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ланируется </w:t>
            </w: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Исламов Артем Маратович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3</w:t>
            </w:r>
          </w:p>
        </w:tc>
        <w:tc>
          <w:tcPr>
            <w:tcW w:w="5387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Строительство подъездной дороги к микрорайону Теплый </w:t>
            </w: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стан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E31C8F" w:rsidP="00E31C8F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Заключен контракт на выполнение работ по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строительству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подъездной дороги к микрорайону Теплый стан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(27.01.2020 г.). Срок завершения работ по контракту - 30.09.2020 г.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ДАСиЗО,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Кайгородов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Роман Евгеньевич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</w:tcPr>
          <w:p w:rsidR="00C16C33" w:rsidRPr="000C7A38" w:rsidRDefault="00C16C33" w:rsidP="00DE0C7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13</w:t>
            </w:r>
          </w:p>
        </w:tc>
        <w:tc>
          <w:tcPr>
            <w:tcW w:w="5387" w:type="dxa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C16C33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12</w:t>
            </w:r>
          </w:p>
        </w:tc>
        <w:tc>
          <w:tcPr>
            <w:tcW w:w="6520" w:type="dxa"/>
          </w:tcPr>
          <w:p w:rsidR="00C16C33" w:rsidRPr="000C7A38" w:rsidRDefault="00C16C33" w:rsidP="00DE0C73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Включение автомобильной дороги, соединяющей поселок Смолино и кладбище Смолино, в реестр автомобильных дорог общего пользования с последующим содержанием данной дороги </w:t>
            </w:r>
          </w:p>
        </w:tc>
        <w:tc>
          <w:tcPr>
            <w:tcW w:w="5387" w:type="dxa"/>
          </w:tcPr>
          <w:p w:rsidR="00B8435C" w:rsidRPr="000C7A38" w:rsidRDefault="00B04C34" w:rsidP="001657E4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Автомобильная дорога, соединяющая поселок Смолино и кладбище Смолино, включена в реестр автомобильных дорог общего пользования </w:t>
            </w:r>
            <w:r w:rsidR="001657E4" w:rsidRPr="000C7A38">
              <w:rPr>
                <w:rFonts w:ascii="PT Astra Serif" w:hAnsi="PT Astra Serif" w:cs="PT Astra Serif"/>
                <w:sz w:val="24"/>
                <w:szCs w:val="24"/>
              </w:rPr>
              <w:t>в целях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содержани</w:t>
            </w:r>
            <w:r w:rsidR="001657E4" w:rsidRPr="000C7A38">
              <w:rPr>
                <w:rFonts w:ascii="PT Astra Serif" w:hAnsi="PT Astra Serif" w:cs="PT Astra Serif"/>
                <w:sz w:val="24"/>
                <w:szCs w:val="24"/>
              </w:rPr>
              <w:t>я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данной дороги</w:t>
            </w:r>
            <w:r w:rsidR="000151EC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</w:t>
            </w:r>
            <w:proofErr w:type="spellStart"/>
            <w:r w:rsidR="000151EC" w:rsidRPr="000C7A38">
              <w:rPr>
                <w:rFonts w:ascii="PT Astra Serif" w:hAnsi="PT Astra Serif" w:cs="PT Astra Serif"/>
                <w:sz w:val="24"/>
                <w:szCs w:val="24"/>
              </w:rPr>
              <w:t>УДХиБ</w:t>
            </w:r>
            <w:proofErr w:type="spellEnd"/>
            <w:r w:rsidR="000151EC" w:rsidRPr="000C7A38">
              <w:rPr>
                <w:rFonts w:ascii="PT Astra Serif" w:hAnsi="PT Astra Serif" w:cs="PT Astra Serif"/>
                <w:sz w:val="24"/>
                <w:szCs w:val="24"/>
              </w:rPr>
              <w:t>)</w:t>
            </w:r>
            <w:r w:rsidR="00B8435C" w:rsidRPr="000C7A38">
              <w:rPr>
                <w:rFonts w:ascii="PT Astra Serif" w:hAnsi="PT Astra Serif" w:cs="PT Astra Serif"/>
                <w:sz w:val="24"/>
                <w:szCs w:val="24"/>
              </w:rPr>
              <w:t>.</w:t>
            </w:r>
            <w:r w:rsidR="00F64DB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C16C33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C16C33" w:rsidRPr="000C7A38" w:rsidRDefault="00C16C33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13</w:t>
            </w:r>
          </w:p>
        </w:tc>
        <w:tc>
          <w:tcPr>
            <w:tcW w:w="6520" w:type="dxa"/>
          </w:tcPr>
          <w:p w:rsidR="00C16C33" w:rsidRPr="000C7A38" w:rsidRDefault="00C16C33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Володарского от ул. Куйбышева до ул. Климова </w:t>
            </w:r>
          </w:p>
        </w:tc>
        <w:tc>
          <w:tcPr>
            <w:tcW w:w="5387" w:type="dxa"/>
          </w:tcPr>
          <w:p w:rsidR="00C16C33" w:rsidRPr="000C7A38" w:rsidRDefault="003D2703" w:rsidP="00CB3A2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Выполнение</w:t>
            </w:r>
            <w:r w:rsidR="00D614A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работ по ямочному</w:t>
            </w:r>
            <w:r w:rsidR="00DC21B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ремонт</w:t>
            </w:r>
            <w:r w:rsidR="00D614A3" w:rsidRPr="000C7A38">
              <w:rPr>
                <w:rFonts w:ascii="PT Astra Serif" w:hAnsi="PT Astra Serif"/>
                <w:bCs/>
                <w:sz w:val="24"/>
                <w:szCs w:val="24"/>
              </w:rPr>
              <w:t>у</w:t>
            </w:r>
            <w:r w:rsidR="00DC21B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D614A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ул. Володарского от ул. Куйбышева до ул. Климова </w:t>
            </w:r>
            <w:r w:rsidR="00CB3A2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по контракту </w:t>
            </w:r>
            <w:r w:rsidR="00DC21B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– до </w:t>
            </w:r>
            <w:r w:rsidR="00D614A3" w:rsidRPr="000C7A38"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6A5A5D" w:rsidRPr="000C7A38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DC21B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  <w:r w:rsidR="006A5A5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C16C33" w:rsidRPr="000C7A38" w:rsidRDefault="00C16C33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4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дворовой территории по ул. Пролетарской, № 46</w:t>
            </w:r>
          </w:p>
        </w:tc>
        <w:tc>
          <w:tcPr>
            <w:tcW w:w="5387" w:type="dxa"/>
            <w:shd w:val="clear" w:color="auto" w:fill="auto"/>
          </w:tcPr>
          <w:p w:rsidR="005466DD" w:rsidRPr="000C7A38" w:rsidRDefault="00A11BBB" w:rsidP="00507797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 на </w:t>
            </w:r>
            <w:r w:rsidR="00D614A3"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</w:t>
            </w:r>
            <w:r w:rsidR="00D614A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дворовой территории по ул. Пролетарской, № 46</w:t>
            </w:r>
            <w:r w:rsidR="005466D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 </w:t>
            </w:r>
            <w:r w:rsidR="005466DD" w:rsidRPr="000C7A38">
              <w:rPr>
                <w:rFonts w:ascii="PT Astra Serif" w:hAnsi="PT Astra Serif"/>
                <w:sz w:val="24"/>
                <w:szCs w:val="24"/>
              </w:rPr>
              <w:t xml:space="preserve">С управляющей организацией заключено соглашение о </w:t>
            </w:r>
            <w:proofErr w:type="spellStart"/>
            <w:r w:rsidR="005466DD" w:rsidRPr="000C7A38">
              <w:rPr>
                <w:rFonts w:ascii="PT Astra Serif" w:hAnsi="PT Astra Serif"/>
                <w:sz w:val="24"/>
                <w:szCs w:val="24"/>
              </w:rPr>
              <w:t>софинансировании</w:t>
            </w:r>
            <w:proofErr w:type="spellEnd"/>
            <w:r w:rsidR="005466DD" w:rsidRPr="000C7A38">
              <w:rPr>
                <w:rFonts w:ascii="PT Astra Serif" w:hAnsi="PT Astra Serif"/>
                <w:sz w:val="24"/>
                <w:szCs w:val="24"/>
              </w:rPr>
              <w:t xml:space="preserve"> работ.</w:t>
            </w:r>
            <w:r w:rsidR="001A620A" w:rsidRPr="000C7A38">
              <w:rPr>
                <w:rFonts w:ascii="PT Astra Serif" w:hAnsi="PT Astra Serif"/>
                <w:sz w:val="24"/>
                <w:szCs w:val="24"/>
              </w:rPr>
              <w:t xml:space="preserve"> Проведен аукцион, определена подрядная организация.</w:t>
            </w:r>
            <w:r w:rsidR="00594B28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507797" w:rsidRPr="000C7A38">
              <w:rPr>
                <w:rFonts w:ascii="PT Astra Serif" w:hAnsi="PT Astra Serif"/>
                <w:sz w:val="24"/>
                <w:szCs w:val="24"/>
              </w:rPr>
              <w:t xml:space="preserve">Выполнены работы по установке бортового камня, устройству щебеночного основания на дворовом и </w:t>
            </w:r>
            <w:proofErr w:type="spellStart"/>
            <w:r w:rsidR="00507797" w:rsidRPr="000C7A38">
              <w:rPr>
                <w:rFonts w:ascii="PT Astra Serif" w:hAnsi="PT Astra Serif"/>
                <w:sz w:val="24"/>
                <w:szCs w:val="24"/>
              </w:rPr>
              <w:t>междворовых</w:t>
            </w:r>
            <w:proofErr w:type="spellEnd"/>
            <w:r w:rsidR="00507797" w:rsidRPr="000C7A38">
              <w:rPr>
                <w:rFonts w:ascii="PT Astra Serif" w:hAnsi="PT Astra Serif"/>
                <w:sz w:val="24"/>
                <w:szCs w:val="24"/>
              </w:rPr>
              <w:t xml:space="preserve"> проездах. Завершение</w:t>
            </w:r>
            <w:r w:rsidR="00594B28" w:rsidRPr="000C7A38">
              <w:rPr>
                <w:rFonts w:ascii="PT Astra Serif" w:hAnsi="PT Astra Serif"/>
                <w:sz w:val="24"/>
                <w:szCs w:val="24"/>
              </w:rPr>
              <w:t xml:space="preserve"> работ - до </w:t>
            </w:r>
            <w:r w:rsidR="00507797" w:rsidRPr="000C7A38">
              <w:rPr>
                <w:rFonts w:ascii="PT Astra Serif" w:hAnsi="PT Astra Serif"/>
                <w:sz w:val="24"/>
                <w:szCs w:val="24"/>
              </w:rPr>
              <w:t>15</w:t>
            </w:r>
            <w:r w:rsidR="005466DD" w:rsidRPr="000C7A38">
              <w:rPr>
                <w:rFonts w:ascii="PT Astra Serif" w:hAnsi="PT Astra Serif"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 по выборочной обрезке деревьев (при условии нахождения их на муниципальной территории и наличия разрешений на обрезку):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- ул. Ленина, № 38;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Ленина, № 48а;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Советская, № 40;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Красина, № 39;</w:t>
            </w:r>
          </w:p>
          <w:p w:rsidR="00DE0C73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Томина, № 12, № 16</w:t>
            </w:r>
          </w:p>
        </w:tc>
        <w:tc>
          <w:tcPr>
            <w:tcW w:w="5387" w:type="dxa"/>
            <w:shd w:val="clear" w:color="auto" w:fill="auto"/>
          </w:tcPr>
          <w:p w:rsidR="00E95D1B" w:rsidRPr="000C7A38" w:rsidRDefault="00E95D1B" w:rsidP="00E95D1B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Проведено обследование зеленых насаждений на предмет сноса, обрезки деревьев по указанным адресам. В результате обследования установлено, </w:t>
            </w: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что зеленые насаждения, произрастающие на территории общего пользования, находятся в угнетенном состоянии, необходимо произвести снос, обрезку деревьев.</w:t>
            </w:r>
          </w:p>
          <w:p w:rsidR="00185354" w:rsidRPr="000C7A38" w:rsidRDefault="008B24E8" w:rsidP="00234DD5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Подготовлена аукционная документация для размещения </w:t>
            </w:r>
            <w:r w:rsidR="00A06A7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на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сайте закупок. Выполнение работ планируется до 01.11.2020 г.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Перевод на природный газ жилых домов: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К. Маркса, № 74;</w:t>
            </w:r>
          </w:p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ул. М. Горького, № 127</w:t>
            </w:r>
          </w:p>
          <w:p w:rsidR="003E4FE4" w:rsidRPr="000C7A38" w:rsidRDefault="003E4FE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185354" w:rsidRPr="000C7A38" w:rsidRDefault="00453477" w:rsidP="00453477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Работы </w:t>
            </w:r>
            <w:r w:rsidR="00AC0AFA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по переводу на природный газ указанных домов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выполнены.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Строительство сетей газораспределения в квадрате улиц</w:t>
            </w:r>
            <w:r w:rsidR="00DE0C7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К.</w:t>
            </w:r>
            <w:r w:rsidR="00DE0C73" w:rsidRPr="000C7A38">
              <w:rPr>
                <w:rFonts w:ascii="PT Astra Serif" w:hAnsi="PT Astra Serif" w:cs="PT Astra Serif"/>
                <w:sz w:val="24"/>
                <w:szCs w:val="24"/>
              </w:rPr>
              <w:t> 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Мяготина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– Кирова – Гоголя - Красина</w:t>
            </w:r>
          </w:p>
        </w:tc>
        <w:tc>
          <w:tcPr>
            <w:tcW w:w="5387" w:type="dxa"/>
            <w:shd w:val="clear" w:color="auto" w:fill="auto"/>
          </w:tcPr>
          <w:p w:rsidR="000F5EF0" w:rsidRPr="000C7A38" w:rsidRDefault="003717E1" w:rsidP="00CA0961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. Проведение аукциона по выбору подрядной организации для выполнения </w:t>
            </w:r>
            <w:r w:rsidR="00CA0961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строительно-монтажных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работ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ДАСиЗО,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42 (ул. Кирова, № 52)</w:t>
            </w:r>
          </w:p>
        </w:tc>
        <w:tc>
          <w:tcPr>
            <w:tcW w:w="5387" w:type="dxa"/>
            <w:shd w:val="clear" w:color="auto" w:fill="auto"/>
          </w:tcPr>
          <w:p w:rsidR="0063179F" w:rsidRPr="000C7A38" w:rsidRDefault="00594B28" w:rsidP="00594B28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Выполнены работы по благоустройству прилегающих территорий МБОУ СОШ № 42. </w:t>
            </w:r>
            <w:r w:rsidR="008F2666" w:rsidRPr="000C7A38">
              <w:rPr>
                <w:rFonts w:ascii="PT Astra Serif" w:hAnsi="PT Astra Serif"/>
                <w:sz w:val="24"/>
                <w:szCs w:val="24"/>
              </w:rPr>
              <w:t>Ведутся работы по замене окон, ремо</w:t>
            </w:r>
            <w:r w:rsidR="00BC5FB0" w:rsidRPr="000C7A38">
              <w:rPr>
                <w:rFonts w:ascii="PT Astra Serif" w:hAnsi="PT Astra Serif"/>
                <w:sz w:val="24"/>
                <w:szCs w:val="24"/>
              </w:rPr>
              <w:t>нту фасада здания</w:t>
            </w:r>
            <w:r w:rsidR="00480F60" w:rsidRPr="000C7A38">
              <w:rPr>
                <w:rFonts w:ascii="PT Astra Serif" w:hAnsi="PT Astra Serif"/>
                <w:sz w:val="24"/>
                <w:szCs w:val="24"/>
              </w:rPr>
              <w:t xml:space="preserve">. </w:t>
            </w:r>
            <w:r w:rsidR="0063179F" w:rsidRPr="000C7A38">
              <w:rPr>
                <w:rFonts w:ascii="PT Astra Serif" w:hAnsi="PT Astra Serif"/>
                <w:bCs/>
                <w:sz w:val="24"/>
                <w:szCs w:val="24"/>
              </w:rPr>
              <w:t>Завершение работ планируется в  3 квартал</w:t>
            </w:r>
            <w:r w:rsidR="00AF05CB" w:rsidRPr="000C7A38">
              <w:rPr>
                <w:rFonts w:ascii="PT Astra Serif" w:hAnsi="PT Astra Serif"/>
                <w:bCs/>
                <w:sz w:val="24"/>
                <w:szCs w:val="24"/>
              </w:rPr>
              <w:t>е</w:t>
            </w:r>
            <w:r w:rsidR="0063179F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2020 года.  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ДСП,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Хильчук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Татьяна Юрьевна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5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1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дворовых территорий многоквартирных домов № 97, № 99 по ул. К. </w:t>
            </w:r>
            <w:proofErr w:type="spellStart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Мяготина</w:t>
            </w:r>
            <w:proofErr w:type="spellEnd"/>
          </w:p>
          <w:p w:rsidR="003E4FE4" w:rsidRPr="000C7A38" w:rsidRDefault="003E4FE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</w:p>
          <w:p w:rsidR="003E4FE4" w:rsidRPr="000C7A38" w:rsidRDefault="003E4FE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8A3E0F" w:rsidRPr="000C7A38" w:rsidRDefault="00A11BBB" w:rsidP="001A2B0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Разработана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проектно-сметная документация</w:t>
            </w:r>
            <w:r w:rsidR="002D1E6D" w:rsidRPr="000C7A38">
              <w:rPr>
                <w:rFonts w:ascii="PT Astra Serif" w:hAnsi="PT Astra Serif"/>
                <w:sz w:val="24"/>
                <w:szCs w:val="24"/>
              </w:rPr>
              <w:t>, проведен аукцион, определена подрядная организация для выполнения работ по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lastRenderedPageBreak/>
              <w:t>благоустройств</w:t>
            </w:r>
            <w:r w:rsidR="002D1E6D" w:rsidRPr="000C7A38"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="00667B33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дворовых территорий многоквартирных домов № 97, № 99 по ул. К.</w:t>
            </w:r>
            <w:r w:rsidR="00C74F5E" w:rsidRPr="000C7A38">
              <w:rPr>
                <w:rFonts w:ascii="PT Astra Serif" w:hAnsi="PT Astra Serif" w:cs="Calibri"/>
                <w:bCs/>
                <w:sz w:val="24"/>
                <w:szCs w:val="24"/>
              </w:rPr>
              <w:t> </w:t>
            </w:r>
            <w:proofErr w:type="spellStart"/>
            <w:r w:rsidR="00667B33" w:rsidRPr="000C7A38">
              <w:rPr>
                <w:rFonts w:ascii="PT Astra Serif" w:hAnsi="PT Astra Serif" w:cs="Calibri"/>
                <w:bCs/>
                <w:sz w:val="24"/>
                <w:szCs w:val="24"/>
              </w:rPr>
              <w:t>Мяготина</w:t>
            </w:r>
            <w:proofErr w:type="spellEnd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. </w:t>
            </w:r>
            <w:r w:rsidR="008A3E0F" w:rsidRPr="000C7A38">
              <w:rPr>
                <w:rFonts w:ascii="PT Astra Serif" w:hAnsi="PT Astra Serif" w:cs="Calibri"/>
                <w:bCs/>
                <w:sz w:val="24"/>
                <w:szCs w:val="24"/>
              </w:rPr>
              <w:t>Выполнены работы по разборке, установке дорожного бортового камня</w:t>
            </w:r>
            <w:r w:rsidR="0006505D" w:rsidRPr="000C7A38">
              <w:rPr>
                <w:rFonts w:ascii="PT Astra Serif" w:hAnsi="PT Astra Serif" w:cs="Calibri"/>
                <w:bCs/>
                <w:sz w:val="24"/>
                <w:szCs w:val="24"/>
              </w:rPr>
              <w:t>, устройству асфальтобетонной смети на тротуарах и щебеночного основания на проезде</w:t>
            </w:r>
            <w:r w:rsidR="008A3E0F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. 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Выполнение работ</w:t>
            </w:r>
            <w:r w:rsidR="008A3E0F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 w:rsidR="001A2B01" w:rsidRPr="000C7A38">
              <w:rPr>
                <w:rFonts w:ascii="PT Astra Serif" w:hAnsi="PT Astra Serif" w:cs="Calibri"/>
                <w:bCs/>
                <w:sz w:val="24"/>
                <w:szCs w:val="24"/>
              </w:rPr>
              <w:t>планируется</w:t>
            </w:r>
            <w:r w:rsidR="00667B33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r w:rsidR="004E0A79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- </w:t>
            </w:r>
            <w:r w:rsidR="006A5A5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до </w:t>
            </w:r>
            <w:r w:rsidR="001A2B01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="002D1E6D"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  <w:r w:rsidR="001A2B01" w:rsidRPr="000C7A38">
              <w:rPr>
                <w:rFonts w:ascii="PT Astra Serif" w:hAnsi="PT Astra Serif"/>
                <w:bCs/>
                <w:sz w:val="24"/>
                <w:szCs w:val="24"/>
              </w:rPr>
              <w:t>10</w:t>
            </w:r>
            <w:r w:rsidR="006A5A5D" w:rsidRPr="000C7A38">
              <w:rPr>
                <w:rFonts w:ascii="PT Astra Serif" w:hAnsi="PT Astra Serif"/>
                <w:bCs/>
                <w:sz w:val="24"/>
                <w:szCs w:val="24"/>
              </w:rPr>
              <w:t>.2020</w:t>
            </w:r>
            <w:r w:rsidR="004E0A79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  <w:r w:rsidR="00807262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ДРГХ,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C16C3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20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Благоустройство дворовой территории многоквартирного дома № 48 по ул. Криволапова</w:t>
            </w:r>
          </w:p>
        </w:tc>
        <w:tc>
          <w:tcPr>
            <w:tcW w:w="5387" w:type="dxa"/>
            <w:shd w:val="clear" w:color="auto" w:fill="auto"/>
          </w:tcPr>
          <w:p w:rsidR="007551FF" w:rsidRPr="000C7A38" w:rsidRDefault="00225510" w:rsidP="0022551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Выполнены </w:t>
            </w:r>
            <w:r w:rsidR="00A03C81" w:rsidRPr="000C7A38">
              <w:rPr>
                <w:rFonts w:ascii="PT Astra Serif" w:hAnsi="PT Astra Serif"/>
                <w:sz w:val="24"/>
                <w:szCs w:val="24"/>
              </w:rPr>
              <w:t>работ</w:t>
            </w:r>
            <w:r w:rsidR="007551FF" w:rsidRPr="000C7A38">
              <w:rPr>
                <w:rFonts w:ascii="PT Astra Serif" w:hAnsi="PT Astra Serif"/>
                <w:sz w:val="24"/>
                <w:szCs w:val="24"/>
              </w:rPr>
              <w:t>ы</w:t>
            </w:r>
            <w:r w:rsidR="00A03C81" w:rsidRPr="000C7A38">
              <w:rPr>
                <w:rFonts w:ascii="PT Astra Serif" w:hAnsi="PT Astra Serif"/>
                <w:sz w:val="24"/>
                <w:szCs w:val="24"/>
              </w:rPr>
              <w:t xml:space="preserve"> по</w:t>
            </w:r>
            <w:r w:rsidR="00974B6C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974B6C" w:rsidRPr="000C7A38">
              <w:rPr>
                <w:rFonts w:ascii="PT Astra Serif" w:hAnsi="PT Astra Serif" w:cs="Calibri"/>
                <w:bCs/>
                <w:sz w:val="24"/>
                <w:szCs w:val="24"/>
              </w:rPr>
              <w:t>благоустройст</w:t>
            </w:r>
            <w:r w:rsidR="00A11BBB" w:rsidRPr="000C7A38">
              <w:rPr>
                <w:rFonts w:ascii="PT Astra Serif" w:hAnsi="PT Astra Serif" w:cs="Calibri"/>
                <w:bCs/>
                <w:sz w:val="24"/>
                <w:szCs w:val="24"/>
              </w:rPr>
              <w:t>в</w:t>
            </w:r>
            <w:r w:rsidR="00A03C81" w:rsidRPr="000C7A38"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="00974B6C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дворовой территории многоквартирного дома № 48 по ул. Криволапова</w:t>
            </w:r>
            <w:r w:rsidR="00A11BBB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ДРГХ, 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Благоустройство </w:t>
            </w:r>
            <w:proofErr w:type="spellStart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Бошняковского</w:t>
            </w:r>
            <w:proofErr w:type="spellEnd"/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сквера (ул. Красина – ул. Проходная)</w:t>
            </w:r>
          </w:p>
        </w:tc>
        <w:tc>
          <w:tcPr>
            <w:tcW w:w="5387" w:type="dxa"/>
            <w:shd w:val="clear" w:color="auto" w:fill="auto"/>
          </w:tcPr>
          <w:p w:rsidR="00B21D63" w:rsidRPr="000C7A38" w:rsidRDefault="00B13099" w:rsidP="00B1309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</w:t>
            </w:r>
            <w:r w:rsidR="00B21D63" w:rsidRPr="000C7A38">
              <w:rPr>
                <w:rFonts w:ascii="PT Astra Serif" w:hAnsi="PT Astra Serif"/>
                <w:sz w:val="24"/>
                <w:szCs w:val="24"/>
              </w:rPr>
              <w:t>ыполнен</w:t>
            </w:r>
            <w:r w:rsidRPr="000C7A38">
              <w:rPr>
                <w:rFonts w:ascii="PT Astra Serif" w:hAnsi="PT Astra Serif"/>
                <w:sz w:val="24"/>
                <w:szCs w:val="24"/>
              </w:rPr>
              <w:t>ы</w:t>
            </w:r>
            <w:r w:rsidR="00B21D63" w:rsidRPr="000C7A38">
              <w:rPr>
                <w:rFonts w:ascii="PT Astra Serif" w:hAnsi="PT Astra Serif"/>
                <w:sz w:val="24"/>
                <w:szCs w:val="24"/>
              </w:rPr>
              <w:t xml:space="preserve"> работ</w:t>
            </w:r>
            <w:r w:rsidRPr="000C7A38">
              <w:rPr>
                <w:rFonts w:ascii="PT Astra Serif" w:hAnsi="PT Astra Serif"/>
                <w:sz w:val="24"/>
                <w:szCs w:val="24"/>
              </w:rPr>
              <w:t>ы</w:t>
            </w:r>
            <w:r w:rsidR="00B21D63" w:rsidRPr="000C7A38">
              <w:rPr>
                <w:rFonts w:ascii="PT Astra Serif" w:hAnsi="PT Astra Serif"/>
                <w:sz w:val="24"/>
                <w:szCs w:val="24"/>
              </w:rPr>
              <w:t xml:space="preserve"> по</w:t>
            </w:r>
            <w:r w:rsidR="00A11BBB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DD575F" w:rsidRPr="000C7A38">
              <w:rPr>
                <w:rFonts w:ascii="PT Astra Serif" w:hAnsi="PT Astra Serif" w:cs="Calibri"/>
                <w:bCs/>
                <w:sz w:val="24"/>
                <w:szCs w:val="24"/>
              </w:rPr>
              <w:t>благоустройств</w:t>
            </w:r>
            <w:r w:rsidR="00B21D63" w:rsidRPr="000C7A38"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="00DD575F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</w:t>
            </w:r>
            <w:proofErr w:type="spellStart"/>
            <w:r w:rsidR="00DD575F" w:rsidRPr="000C7A38">
              <w:rPr>
                <w:rFonts w:ascii="PT Astra Serif" w:hAnsi="PT Astra Serif" w:cs="Calibri"/>
                <w:bCs/>
                <w:sz w:val="24"/>
                <w:szCs w:val="24"/>
              </w:rPr>
              <w:t>Бошняковского</w:t>
            </w:r>
            <w:proofErr w:type="spellEnd"/>
            <w:r w:rsidR="00DD575F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сквера (ул. Красина – ул. Проходная)</w:t>
            </w:r>
            <w:r w:rsidR="00A11BBB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МАОУ «Гимназия  № 30» (ул. Станционная, № 26)</w:t>
            </w:r>
          </w:p>
        </w:tc>
        <w:tc>
          <w:tcPr>
            <w:tcW w:w="5387" w:type="dxa"/>
            <w:shd w:val="clear" w:color="auto" w:fill="auto"/>
          </w:tcPr>
          <w:p w:rsidR="00AF05CB" w:rsidRPr="000C7A38" w:rsidRDefault="00FC64AC" w:rsidP="008A5E10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</w:t>
            </w:r>
            <w:r w:rsidR="0028380B" w:rsidRPr="000C7A38">
              <w:rPr>
                <w:rFonts w:ascii="PT Astra Serif" w:hAnsi="PT Astra Serif"/>
                <w:sz w:val="24"/>
                <w:szCs w:val="24"/>
              </w:rPr>
              <w:t xml:space="preserve">едутся работы по </w:t>
            </w:r>
            <w:r w:rsidR="00AF05CB" w:rsidRPr="000C7A38">
              <w:rPr>
                <w:rFonts w:ascii="PT Astra Serif" w:hAnsi="PT Astra Serif"/>
                <w:sz w:val="24"/>
                <w:szCs w:val="24"/>
              </w:rPr>
              <w:t>ремонту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эвакуационных выходов,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цоколя,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отмостки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, фасада, усилени</w:t>
            </w:r>
            <w:r w:rsidR="008A5E10" w:rsidRPr="000C7A38">
              <w:rPr>
                <w:rFonts w:ascii="PT Astra Serif" w:hAnsi="PT Astra Serif"/>
                <w:bCs/>
                <w:sz w:val="24"/>
                <w:szCs w:val="24"/>
              </w:rPr>
              <w:t>ю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простенков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здания МАОУ «Гимназия  № 30»</w:t>
            </w:r>
            <w:r w:rsidR="0028380B" w:rsidRPr="000C7A38">
              <w:rPr>
                <w:rFonts w:ascii="PT Astra Serif" w:hAnsi="PT Astra Serif"/>
                <w:sz w:val="24"/>
                <w:szCs w:val="24"/>
              </w:rPr>
              <w:t>. Завершение работ планируется в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Сергеечев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Роман Николаевич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545995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545995" w:rsidRPr="000C7A38" w:rsidRDefault="00545995" w:rsidP="00210BE5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5</w:t>
            </w:r>
          </w:p>
        </w:tc>
        <w:tc>
          <w:tcPr>
            <w:tcW w:w="5387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shd w:val="clear" w:color="auto" w:fill="auto"/>
          </w:tcPr>
          <w:p w:rsidR="00545995" w:rsidRPr="000C7A38" w:rsidRDefault="00545995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545995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29 (ул. С. Васильева, № 7)</w:t>
            </w:r>
          </w:p>
        </w:tc>
        <w:tc>
          <w:tcPr>
            <w:tcW w:w="5387" w:type="dxa"/>
            <w:shd w:val="clear" w:color="auto" w:fill="auto"/>
          </w:tcPr>
          <w:p w:rsidR="00FF0CBD" w:rsidRPr="000C7A38" w:rsidRDefault="00BD65A2" w:rsidP="00507151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Выполнены работы по замене окон. </w:t>
            </w:r>
            <w:r w:rsidR="00EC02D2" w:rsidRPr="000C7A38">
              <w:rPr>
                <w:rFonts w:ascii="PT Astra Serif" w:hAnsi="PT Astra Serif"/>
                <w:sz w:val="24"/>
                <w:szCs w:val="24"/>
              </w:rPr>
              <w:t>Ведутся работы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по </w:t>
            </w:r>
            <w:r w:rsidR="00EC02D2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ремонту </w:t>
            </w:r>
            <w:proofErr w:type="spellStart"/>
            <w:r w:rsidR="00EC02D2" w:rsidRPr="000C7A38">
              <w:rPr>
                <w:rFonts w:ascii="PT Astra Serif" w:hAnsi="PT Astra Serif"/>
                <w:bCs/>
                <w:sz w:val="24"/>
                <w:szCs w:val="24"/>
              </w:rPr>
              <w:t>отмостки</w:t>
            </w:r>
            <w:proofErr w:type="spellEnd"/>
            <w:r w:rsidR="00EC02D2" w:rsidRPr="000C7A38">
              <w:rPr>
                <w:rFonts w:ascii="PT Astra Serif" w:hAnsi="PT Astra Serif"/>
                <w:bCs/>
                <w:sz w:val="24"/>
                <w:szCs w:val="24"/>
              </w:rPr>
              <w:t>, устройству пандуса, ремонту запасного выхода, входа в подвал и внутренние отделочные работы</w:t>
            </w:r>
            <w:r w:rsidR="00EC02D2" w:rsidRPr="000C7A38">
              <w:rPr>
                <w:rFonts w:ascii="PT Astra Serif" w:hAnsi="PT Astra Serif"/>
                <w:sz w:val="24"/>
                <w:szCs w:val="24"/>
              </w:rPr>
              <w:t xml:space="preserve"> в</w:t>
            </w:r>
            <w:r w:rsidR="00DA0373" w:rsidRPr="000C7A38">
              <w:rPr>
                <w:rFonts w:ascii="PT Astra Serif" w:hAnsi="PT Astra Serif"/>
                <w:sz w:val="24"/>
                <w:szCs w:val="24"/>
              </w:rPr>
              <w:t xml:space="preserve"> здании МБОУ СОШ № 29</w:t>
            </w:r>
            <w:r w:rsidR="00A061D1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EC02D2" w:rsidRPr="000C7A38">
              <w:rPr>
                <w:rFonts w:ascii="PT Astra Serif" w:hAnsi="PT Astra Serif"/>
                <w:sz w:val="24"/>
                <w:szCs w:val="24"/>
              </w:rPr>
              <w:t>(ул. С. Васильева, № 7)</w:t>
            </w:r>
            <w:r w:rsidR="00DA0373" w:rsidRPr="000C7A38">
              <w:rPr>
                <w:rFonts w:ascii="PT Astra Serif" w:hAnsi="PT Astra Serif"/>
                <w:sz w:val="24"/>
                <w:szCs w:val="24"/>
              </w:rPr>
              <w:t xml:space="preserve">. </w:t>
            </w:r>
          </w:p>
          <w:p w:rsidR="00FF0CBD" w:rsidRPr="000C7A38" w:rsidRDefault="00FF0CBD" w:rsidP="00FF0CBD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Завершение ремонтных работ планируется в 3 квартале 2020 года.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ДСП,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proofErr w:type="spellStart"/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Пущин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Артур Александрович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6</w:t>
            </w:r>
          </w:p>
        </w:tc>
        <w:tc>
          <w:tcPr>
            <w:tcW w:w="5387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Благоустройство сквера по ул. Победы между ул. Невежина и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с устройством линии наружного освещения по ул. Победы</w:t>
            </w:r>
          </w:p>
        </w:tc>
        <w:tc>
          <w:tcPr>
            <w:tcW w:w="5387" w:type="dxa"/>
            <w:shd w:val="clear" w:color="auto" w:fill="auto"/>
          </w:tcPr>
          <w:p w:rsidR="00DB09B9" w:rsidRPr="000C7A38" w:rsidRDefault="00A11BBB" w:rsidP="00B46B36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Разработана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проектно-сметная документация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на </w:t>
            </w:r>
            <w:r w:rsidR="00861757"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</w:t>
            </w:r>
            <w:r w:rsidR="0086175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сквера по ул. Победы между ул. Невежина и ул. </w:t>
            </w:r>
            <w:proofErr w:type="spellStart"/>
            <w:r w:rsidR="00861757" w:rsidRPr="000C7A38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="0086175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с устройством линии наружного освещения по ул. Победы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 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>Проведен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аукцион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</w:t>
            </w:r>
            <w:r w:rsidR="009C5F31" w:rsidRPr="000C7A38">
              <w:rPr>
                <w:rFonts w:ascii="PT Astra Serif" w:hAnsi="PT Astra Serif" w:cs="PT Astra Serif"/>
                <w:sz w:val="24"/>
                <w:szCs w:val="24"/>
              </w:rPr>
              <w:t>28</w:t>
            </w:r>
            <w:r w:rsidR="0045517B" w:rsidRPr="000C7A38">
              <w:rPr>
                <w:rFonts w:ascii="PT Astra Serif" w:hAnsi="PT Astra Serif" w:cs="PT Astra Serif"/>
                <w:sz w:val="24"/>
                <w:szCs w:val="24"/>
              </w:rPr>
              <w:t>.07.2020 г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>., 14.08.2020 г.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>), не состоял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>с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>ь</w:t>
            </w:r>
            <w:r w:rsidR="00AB5839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ввиду отсутствия заявок. </w:t>
            </w:r>
            <w:r w:rsidR="00B46B3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Планируется повторное проведение аукциона.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</w:t>
            </w:r>
            <w:r w:rsidR="009C5F3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167B94" w:rsidRPr="000C7A38">
              <w:rPr>
                <w:rFonts w:ascii="PT Astra Serif" w:hAnsi="PT Astra Serif"/>
                <w:bCs/>
                <w:sz w:val="24"/>
                <w:szCs w:val="24"/>
              </w:rPr>
              <w:t>-</w:t>
            </w:r>
            <w:r w:rsidR="00861757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до </w:t>
            </w:r>
            <w:r w:rsidR="00B46B36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="006A5A5D" w:rsidRPr="000C7A38">
              <w:rPr>
                <w:rFonts w:ascii="PT Astra Serif" w:hAnsi="PT Astra Serif"/>
                <w:bCs/>
                <w:sz w:val="24"/>
                <w:szCs w:val="24"/>
              </w:rPr>
              <w:t>.10.2020</w:t>
            </w:r>
            <w:r w:rsidR="00167B94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7735FE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C16C33" w:rsidRPr="000C7A38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Проведение работ по обследованию и вырубке аварийных и старых деревьев по улицам 1 Мая,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Сухэ-Батора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, Победы, Тельмана (вдоль старицы реки Тобол)</w:t>
            </w:r>
          </w:p>
        </w:tc>
        <w:tc>
          <w:tcPr>
            <w:tcW w:w="5387" w:type="dxa"/>
            <w:shd w:val="clear" w:color="auto" w:fill="auto"/>
          </w:tcPr>
          <w:p w:rsidR="00616DD5" w:rsidRPr="000C7A38" w:rsidRDefault="00616DD5" w:rsidP="00616DD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Проведено обследование зеленых насаждений на предмет сноса, обрезки деревьев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по улицам 1 Мая,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Сухэ-Батора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Кремлева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, Победы, Тельмана (вдоль старицы реки Тобол).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В результате обследования установлено, что зеленые насаждения, произрастающие на территории общего пользования, находятся в угнетенном состоянии, необходимо произвести снос, обрезку деревьев.</w:t>
            </w:r>
          </w:p>
          <w:p w:rsidR="00616DD5" w:rsidRPr="000C7A38" w:rsidRDefault="00BD3F47" w:rsidP="0029311B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Подготовлена аукционная документация для размещения </w:t>
            </w:r>
            <w:r w:rsidR="004B47B9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на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сайте закупок. Выполнение работ планируется до 01.11.2020 г.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228AE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228AE" w:rsidRPr="000C7A38" w:rsidRDefault="004228AE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26</w:t>
            </w:r>
          </w:p>
        </w:tc>
        <w:tc>
          <w:tcPr>
            <w:tcW w:w="6520" w:type="dxa"/>
            <w:shd w:val="clear" w:color="auto" w:fill="auto"/>
          </w:tcPr>
          <w:p w:rsidR="004228AE" w:rsidRPr="000C7A38" w:rsidRDefault="004228AE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Проектирование линии наружного освещения по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Сухэ-Батора</w:t>
            </w:r>
            <w:proofErr w:type="spellEnd"/>
          </w:p>
          <w:p w:rsidR="004228AE" w:rsidRPr="000C7A38" w:rsidRDefault="004228AE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DE23BF" w:rsidRPr="000C7A38" w:rsidRDefault="00F37121" w:rsidP="00F37121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Проведение аукциона по выбору подрядной организации для выполнения проектных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228AE" w:rsidRPr="000C7A38" w:rsidRDefault="004228AE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</w:t>
            </w:r>
          </w:p>
          <w:p w:rsidR="000823B5" w:rsidRPr="000C7A38" w:rsidRDefault="000823B5" w:rsidP="000823B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0823B5" w:rsidRPr="000C7A38" w:rsidRDefault="000823B5" w:rsidP="000823B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2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6520" w:type="dxa"/>
            <w:shd w:val="clear" w:color="auto" w:fill="auto"/>
          </w:tcPr>
          <w:p w:rsidR="00185354" w:rsidRPr="000C7A38" w:rsidRDefault="0018535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от дома № 10 на бульваре Солнечном до дома № 64а по пр. Конституции</w:t>
            </w:r>
          </w:p>
        </w:tc>
        <w:tc>
          <w:tcPr>
            <w:tcW w:w="5387" w:type="dxa"/>
            <w:shd w:val="clear" w:color="auto" w:fill="auto"/>
          </w:tcPr>
          <w:p w:rsidR="00DE23BF" w:rsidRPr="000C7A38" w:rsidRDefault="00F14155" w:rsidP="00CE2EA5">
            <w:pPr>
              <w:jc w:val="both"/>
              <w:rPr>
                <w:rFonts w:ascii="PT Astra Serif" w:hAnsi="PT Astra Serif" w:cs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Разработана проектно-сметная документация, </w:t>
            </w:r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получено положительное заключение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госэкспертизы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. </w:t>
            </w:r>
            <w:r w:rsidR="00337ABF" w:rsidRPr="000C7A38">
              <w:rPr>
                <w:rFonts w:ascii="PT Astra Serif" w:hAnsi="PT Astra Serif"/>
                <w:sz w:val="24"/>
                <w:szCs w:val="24"/>
              </w:rPr>
              <w:t xml:space="preserve">Ведется работа по подготовке аукционной документации. </w:t>
            </w:r>
            <w:r w:rsidR="00CE2EA5" w:rsidRPr="000C7A38">
              <w:rPr>
                <w:rFonts w:ascii="PT Astra Serif" w:hAnsi="PT Astra Serif"/>
                <w:sz w:val="24"/>
                <w:szCs w:val="24"/>
              </w:rPr>
              <w:t>Выполнение</w:t>
            </w:r>
            <w:r w:rsidR="00337ABF" w:rsidRPr="000C7A38">
              <w:rPr>
                <w:rFonts w:ascii="PT Astra Serif" w:hAnsi="PT Astra Serif"/>
                <w:sz w:val="24"/>
                <w:szCs w:val="24"/>
              </w:rPr>
              <w:t xml:space="preserve"> строительн</w:t>
            </w:r>
            <w:r w:rsidR="00CE7421" w:rsidRPr="000C7A38">
              <w:rPr>
                <w:rFonts w:ascii="PT Astra Serif" w:hAnsi="PT Astra Serif"/>
                <w:sz w:val="24"/>
                <w:szCs w:val="24"/>
              </w:rPr>
              <w:t>о-монтажных</w:t>
            </w:r>
            <w:r w:rsidR="00337ABF" w:rsidRPr="000C7A38">
              <w:rPr>
                <w:rFonts w:ascii="PT Astra Serif" w:hAnsi="PT Astra Serif"/>
                <w:sz w:val="24"/>
                <w:szCs w:val="24"/>
              </w:rPr>
              <w:t xml:space="preserve"> работ планируется до 30.10.2020 г. Ввод линии</w:t>
            </w:r>
            <w:r w:rsidR="00CE7421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337ABF" w:rsidRPr="000C7A38">
              <w:rPr>
                <w:rFonts w:ascii="PT Astra Serif" w:hAnsi="PT Astra Serif"/>
                <w:sz w:val="24"/>
                <w:szCs w:val="24"/>
              </w:rPr>
              <w:t xml:space="preserve">в эксплуатацию – в ноябре 2020 года. </w:t>
            </w:r>
            <w:r w:rsidR="006C1252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18535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185354" w:rsidRPr="000C7A38" w:rsidRDefault="0018535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8</w:t>
            </w:r>
          </w:p>
        </w:tc>
        <w:tc>
          <w:tcPr>
            <w:tcW w:w="6520" w:type="dxa"/>
            <w:shd w:val="clear" w:color="auto" w:fill="auto"/>
          </w:tcPr>
          <w:p w:rsidR="004C0284" w:rsidRPr="000C7A38" w:rsidRDefault="004C0284" w:rsidP="004C0284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Капитальный ремонт здания </w:t>
            </w:r>
            <w:r w:rsidR="00185354" w:rsidRPr="000C7A38">
              <w:rPr>
                <w:rFonts w:ascii="PT Astra Serif" w:hAnsi="PT Astra Serif"/>
                <w:sz w:val="24"/>
                <w:szCs w:val="24"/>
              </w:rPr>
              <w:t xml:space="preserve">МБОУ СОШ № 11 </w:t>
            </w:r>
          </w:p>
          <w:p w:rsidR="00185354" w:rsidRPr="000C7A38" w:rsidRDefault="00185354" w:rsidP="004C0284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(ул.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>, № 103)</w:t>
            </w:r>
          </w:p>
        </w:tc>
        <w:tc>
          <w:tcPr>
            <w:tcW w:w="5387" w:type="dxa"/>
            <w:shd w:val="clear" w:color="auto" w:fill="auto"/>
          </w:tcPr>
          <w:p w:rsidR="00201948" w:rsidRPr="000C7A38" w:rsidRDefault="00785C7C" w:rsidP="00785C7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Выполнены</w:t>
            </w:r>
            <w:r w:rsidR="00367BD5" w:rsidRPr="000C7A38">
              <w:rPr>
                <w:rFonts w:ascii="PT Astra Serif" w:hAnsi="PT Astra Serif"/>
                <w:sz w:val="24"/>
                <w:szCs w:val="24"/>
              </w:rPr>
              <w:t xml:space="preserve"> работы по замене оконных блоков</w:t>
            </w:r>
            <w:r w:rsidRPr="000C7A38">
              <w:rPr>
                <w:rFonts w:ascii="PT Astra Serif" w:hAnsi="PT Astra Serif"/>
                <w:sz w:val="24"/>
                <w:szCs w:val="24"/>
              </w:rPr>
              <w:t>. Ведутся работы по</w:t>
            </w:r>
            <w:r w:rsidR="00367BD5" w:rsidRPr="000C7A38">
              <w:rPr>
                <w:rFonts w:ascii="PT Astra Serif" w:hAnsi="PT Astra Serif"/>
                <w:sz w:val="24"/>
                <w:szCs w:val="24"/>
              </w:rPr>
              <w:t xml:space="preserve"> ремонту вентиляционной системы, </w:t>
            </w:r>
            <w:r w:rsidR="00367BD5" w:rsidRPr="000C7A38">
              <w:rPr>
                <w:rFonts w:ascii="PT Astra Serif" w:hAnsi="PT Astra Serif"/>
                <w:bCs/>
                <w:sz w:val="24"/>
                <w:szCs w:val="24"/>
              </w:rPr>
              <w:t>кровли, системы водоснабжения и канализации, отопления, электроснабжения, ремонт и отделка помещений</w:t>
            </w:r>
            <w:r w:rsidR="00367BD5" w:rsidRPr="000C7A38">
              <w:rPr>
                <w:rFonts w:ascii="PT Astra Serif" w:hAnsi="PT Astra Serif"/>
                <w:sz w:val="24"/>
                <w:szCs w:val="24"/>
              </w:rPr>
              <w:t xml:space="preserve"> в</w:t>
            </w:r>
            <w:r w:rsidR="00F6781A" w:rsidRPr="000C7A38">
              <w:rPr>
                <w:rFonts w:ascii="PT Astra Serif" w:hAnsi="PT Astra Serif"/>
                <w:sz w:val="24"/>
                <w:szCs w:val="24"/>
              </w:rPr>
              <w:t xml:space="preserve"> здании </w:t>
            </w:r>
            <w:r w:rsidR="00201948" w:rsidRPr="000C7A38">
              <w:rPr>
                <w:rFonts w:ascii="PT Astra Serif" w:hAnsi="PT Astra Serif"/>
                <w:sz w:val="24"/>
                <w:szCs w:val="24"/>
              </w:rPr>
              <w:t xml:space="preserve">МБОУ СОШ № 11 (ул. </w:t>
            </w:r>
            <w:proofErr w:type="spellStart"/>
            <w:r w:rsidR="00201948" w:rsidRPr="000C7A38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  <w:r w:rsidR="00201948" w:rsidRPr="000C7A38">
              <w:rPr>
                <w:rFonts w:ascii="PT Astra Serif" w:hAnsi="PT Astra Serif"/>
                <w:sz w:val="24"/>
                <w:szCs w:val="24"/>
              </w:rPr>
              <w:t>, № 103)</w:t>
            </w:r>
            <w:r w:rsidR="00201948" w:rsidRPr="000C7A38">
              <w:rPr>
                <w:rFonts w:ascii="PT Astra Serif" w:hAnsi="PT Astra Serif"/>
                <w:bCs/>
                <w:sz w:val="24"/>
                <w:szCs w:val="24"/>
              </w:rPr>
              <w:t>. Завершение ремонтных работ планируется в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Бардин Сергей Викторович</w:t>
            </w:r>
          </w:p>
          <w:p w:rsidR="00185354" w:rsidRPr="000C7A38" w:rsidRDefault="0018535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A7FEA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9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Завершение ямочного ремонта тротуара по ул. 4-ой </w:t>
            </w:r>
            <w:proofErr w:type="gramStart"/>
            <w:r w:rsidRPr="000C7A38">
              <w:rPr>
                <w:rFonts w:ascii="PT Astra Serif" w:hAnsi="PT Astra Serif"/>
                <w:sz w:val="24"/>
                <w:szCs w:val="24"/>
              </w:rPr>
              <w:t>Больничной</w:t>
            </w:r>
            <w:proofErr w:type="gram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, № 46 в районе пересечения с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</w:p>
        </w:tc>
        <w:tc>
          <w:tcPr>
            <w:tcW w:w="5387" w:type="dxa"/>
            <w:shd w:val="clear" w:color="auto" w:fill="auto"/>
          </w:tcPr>
          <w:p w:rsidR="0031357E" w:rsidRPr="000C7A38" w:rsidRDefault="00C91CF3" w:rsidP="00C91CF3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Выполнен 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ямочный ремонт тротуара по ул. 4-ой </w:t>
            </w:r>
            <w:proofErr w:type="gramStart"/>
            <w:r w:rsidRPr="000C7A38">
              <w:rPr>
                <w:rFonts w:ascii="PT Astra Serif" w:hAnsi="PT Astra Serif"/>
                <w:sz w:val="24"/>
                <w:szCs w:val="24"/>
              </w:rPr>
              <w:t>Больничной</w:t>
            </w:r>
            <w:proofErr w:type="gram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, № 46 в районе пересечения с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Карельцева</w:t>
            </w:r>
            <w:proofErr w:type="spellEnd"/>
            <w:r w:rsidR="00C74F5E" w:rsidRPr="000C7A38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4228AE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30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Ямочный ремонт асфальтового покрытия около магазина «Магнит» по ул. 1 Мая, № 4  </w:t>
            </w:r>
          </w:p>
          <w:p w:rsidR="004228AE" w:rsidRPr="000C7A38" w:rsidRDefault="004228AE" w:rsidP="004329A8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7D101F" w:rsidRPr="000C7A38" w:rsidRDefault="003D2703" w:rsidP="00684F44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Выполнение</w:t>
            </w:r>
            <w:r w:rsidR="001E138E" w:rsidRPr="000C7A38">
              <w:rPr>
                <w:rFonts w:ascii="PT Astra Serif" w:hAnsi="PT Astra Serif"/>
                <w:sz w:val="24"/>
                <w:szCs w:val="24"/>
              </w:rPr>
              <w:t xml:space="preserve"> работ по я</w:t>
            </w:r>
            <w:r w:rsidR="00814E1E" w:rsidRPr="000C7A38">
              <w:rPr>
                <w:rFonts w:ascii="PT Astra Serif" w:hAnsi="PT Astra Serif"/>
                <w:sz w:val="24"/>
                <w:szCs w:val="24"/>
              </w:rPr>
              <w:t>мочн</w:t>
            </w:r>
            <w:r w:rsidR="001E138E" w:rsidRPr="000C7A38">
              <w:rPr>
                <w:rFonts w:ascii="PT Astra Serif" w:hAnsi="PT Astra Serif"/>
                <w:sz w:val="24"/>
                <w:szCs w:val="24"/>
              </w:rPr>
              <w:t>ому</w:t>
            </w:r>
            <w:r w:rsidR="00814E1E" w:rsidRPr="000C7A38">
              <w:rPr>
                <w:rFonts w:ascii="PT Astra Serif" w:hAnsi="PT Astra Serif"/>
                <w:sz w:val="24"/>
                <w:szCs w:val="24"/>
              </w:rPr>
              <w:t xml:space="preserve"> ремонт</w:t>
            </w:r>
            <w:r w:rsidR="001E138E" w:rsidRPr="000C7A38">
              <w:rPr>
                <w:rFonts w:ascii="PT Astra Serif" w:hAnsi="PT Astra Serif"/>
                <w:sz w:val="24"/>
                <w:szCs w:val="24"/>
              </w:rPr>
              <w:t>у</w:t>
            </w:r>
            <w:r w:rsidR="00814E1E" w:rsidRPr="000C7A38">
              <w:rPr>
                <w:rFonts w:ascii="PT Astra Serif" w:hAnsi="PT Astra Serif"/>
                <w:sz w:val="24"/>
                <w:szCs w:val="24"/>
              </w:rPr>
              <w:t xml:space="preserve"> асфальтового покрытия около магазина «Магнит» по ул. 1 Мая, № 4 планируется</w:t>
            </w:r>
            <w:r w:rsidR="001E138E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814E1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до </w:t>
            </w:r>
            <w:r w:rsidR="00C56497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15</w:t>
            </w:r>
            <w:r w:rsidR="00814E1E" w:rsidRPr="000C7A38">
              <w:rPr>
                <w:rFonts w:ascii="PT Astra Serif" w:hAnsi="PT Astra Serif"/>
                <w:sz w:val="24"/>
                <w:szCs w:val="24"/>
                <w:lang w:eastAsia="en-US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7</w:t>
            </w:r>
          </w:p>
        </w:tc>
        <w:tc>
          <w:tcPr>
            <w:tcW w:w="5387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C16C33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 по ремонту и покраске остановочного павильона на конечной остановке на бульваре Солнечном</w:t>
            </w:r>
          </w:p>
        </w:tc>
        <w:tc>
          <w:tcPr>
            <w:tcW w:w="5387" w:type="dxa"/>
            <w:shd w:val="clear" w:color="auto" w:fill="auto"/>
          </w:tcPr>
          <w:p w:rsidR="00E64B81" w:rsidRPr="000C7A38" w:rsidRDefault="008B5583" w:rsidP="00FB518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Ведется подготовка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аукционн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ой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документаци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на</w:t>
            </w:r>
            <w:r w:rsidR="00A11BBB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установ</w:t>
            </w:r>
            <w:r w:rsidR="0054437A" w:rsidRPr="000C7A38">
              <w:rPr>
                <w:rFonts w:ascii="PT Astra Serif" w:hAnsi="PT Astra Serif" w:cs="PT Astra Serif"/>
                <w:sz w:val="24"/>
                <w:szCs w:val="24"/>
              </w:rPr>
              <w:t>к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="001E138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FB518D" w:rsidRPr="000C7A38">
              <w:rPr>
                <w:rFonts w:ascii="PT Astra Serif" w:hAnsi="PT Astra Serif" w:cs="PT Astra Serif"/>
                <w:sz w:val="24"/>
                <w:szCs w:val="24"/>
              </w:rPr>
              <w:t>«умного»</w:t>
            </w:r>
            <w:r w:rsidR="00A11BBB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павильон</w:t>
            </w:r>
            <w:r w:rsidR="0054437A" w:rsidRPr="000C7A38">
              <w:rPr>
                <w:rFonts w:ascii="PT Astra Serif" w:hAnsi="PT Astra Serif" w:cs="PT Astra Serif"/>
                <w:sz w:val="24"/>
                <w:szCs w:val="24"/>
              </w:rPr>
              <w:t>а</w:t>
            </w:r>
            <w:r w:rsidR="00A11BBB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ожидания </w:t>
            </w:r>
            <w:r w:rsidR="001E138E" w:rsidRPr="000C7A38">
              <w:rPr>
                <w:rFonts w:ascii="PT Astra Serif" w:hAnsi="PT Astra Serif" w:cs="PT Astra Serif"/>
                <w:sz w:val="24"/>
                <w:szCs w:val="24"/>
              </w:rPr>
              <w:t>на конечной остановке на бульваре Солнечном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>,</w:t>
            </w:r>
            <w:r w:rsidR="001E138E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проведение аукциона - до 10.0</w:t>
            </w:r>
            <w:r w:rsidR="00FB518D" w:rsidRPr="000C7A38">
              <w:rPr>
                <w:rFonts w:ascii="PT Astra Serif" w:hAnsi="PT Astra Serif" w:cs="PT Astra Serif"/>
                <w:sz w:val="24"/>
                <w:szCs w:val="24"/>
              </w:rPr>
              <w:t>9</w:t>
            </w:r>
            <w:r w:rsidR="00E64B81" w:rsidRPr="000C7A38">
              <w:rPr>
                <w:rFonts w:ascii="PT Astra Serif" w:hAnsi="PT Astra Serif" w:cs="PT Astra Serif"/>
                <w:sz w:val="24"/>
                <w:szCs w:val="24"/>
              </w:rPr>
              <w:t>.2020 г.</w:t>
            </w:r>
            <w:r w:rsidR="00E64B81" w:rsidRPr="000C7A38">
              <w:rPr>
                <w:rFonts w:ascii="PT Astra Serif" w:hAnsi="PT Astra Serif"/>
                <w:sz w:val="24"/>
                <w:szCs w:val="24"/>
              </w:rPr>
              <w:t xml:space="preserve"> Выполнение работ - до 31.12.2020 г.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 профилированию с подсыпкой вторичным материалом участка дороги от микрорайона  Пригородного через микрорайон Осиновка до микрорайона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Черемухово</w:t>
            </w:r>
          </w:p>
        </w:tc>
        <w:tc>
          <w:tcPr>
            <w:tcW w:w="5387" w:type="dxa"/>
            <w:shd w:val="clear" w:color="auto" w:fill="auto"/>
          </w:tcPr>
          <w:p w:rsidR="002E6C93" w:rsidRPr="000C7A38" w:rsidRDefault="000B3BEB" w:rsidP="00C74F5E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Выполнены</w:t>
            </w:r>
            <w:r w:rsidR="0008355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работ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ы</w:t>
            </w:r>
            <w:r w:rsidR="0008355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по профилированию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(без</w:t>
            </w:r>
            <w:r w:rsidR="0008355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подсыпк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08355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вторичным материалом</w:t>
            </w:r>
            <w:r w:rsidR="00A11BBB" w:rsidRPr="000C7A38">
              <w:rPr>
                <w:rFonts w:ascii="PT Astra Serif" w:hAnsi="PT Astra Serif" w:cs="PT Astra Serif"/>
                <w:sz w:val="24"/>
                <w:szCs w:val="24"/>
              </w:rPr>
              <w:t>)</w:t>
            </w:r>
            <w:r w:rsidR="0008355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участка дороги от микрорайона Пригородного через микрорайон Оси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новка до микрорайона Черемухово.</w:t>
            </w:r>
            <w:r w:rsidR="002E6C9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в микрорайоне Черемухово:</w:t>
            </w:r>
          </w:p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по ул. Каштановой;</w:t>
            </w:r>
          </w:p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- по ул. Хвойной, ул. Ракитовой, ул. Каштановой</w:t>
            </w:r>
          </w:p>
          <w:p w:rsidR="004B3E70" w:rsidRPr="000C7A38" w:rsidRDefault="004B3E70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DE23BF" w:rsidRPr="000C7A38" w:rsidRDefault="00B52FA4" w:rsidP="0097159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. </w:t>
            </w:r>
            <w:r w:rsidR="008A58C8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Ведется подготовка аукционной документации на строительство линии наружного освещения по ул. Каштановой. </w:t>
            </w:r>
            <w:r w:rsidR="00971599" w:rsidRPr="000C7A38">
              <w:rPr>
                <w:rFonts w:ascii="PT Astra Serif" w:hAnsi="PT Astra Serif"/>
                <w:bCs/>
                <w:sz w:val="24"/>
                <w:szCs w:val="24"/>
              </w:rPr>
              <w:t>Выполнение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строительно-монтажных работ планируется </w:t>
            </w:r>
            <w:r w:rsidR="008A58C8" w:rsidRPr="000C7A38">
              <w:rPr>
                <w:rFonts w:ascii="PT Astra Serif" w:hAnsi="PT Astra Serif"/>
                <w:bCs/>
                <w:sz w:val="24"/>
                <w:szCs w:val="24"/>
              </w:rPr>
              <w:t>до 30.10.2020 г. Ввод линии в эксплуатацию – в ноябре 2020 года. Проведение аукциона по выбору подрядной организации для строительства линии наружного освещения по</w:t>
            </w:r>
            <w:r w:rsidR="008A58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ул. Хвойной, ул. Ракитовой, ул. Каштановой</w:t>
            </w:r>
            <w:r w:rsidR="008A58C8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 -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Разработка проектно-сметной документации по строительству линии наружного освещения по ул. Космонавтов в микрорайоне Черемухово</w:t>
            </w:r>
          </w:p>
        </w:tc>
        <w:tc>
          <w:tcPr>
            <w:tcW w:w="5387" w:type="dxa"/>
            <w:shd w:val="clear" w:color="auto" w:fill="auto"/>
          </w:tcPr>
          <w:p w:rsidR="00845BDC" w:rsidRPr="000C7A38" w:rsidRDefault="00521354" w:rsidP="00845BD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. Проведение аукциона по выбору подрядной организации для выполнения строительно-монтажных работ планируется после выделения финансирования.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03283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5</w:t>
            </w:r>
          </w:p>
        </w:tc>
        <w:tc>
          <w:tcPr>
            <w:tcW w:w="6520" w:type="dxa"/>
            <w:shd w:val="clear" w:color="auto" w:fill="auto"/>
          </w:tcPr>
          <w:p w:rsidR="004B3E70" w:rsidRPr="000C7A38" w:rsidRDefault="004329A8" w:rsidP="0054437A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Разработка проектно-сметной документации по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строительству линии наружного освещения по ул. Школьной в микрорайоне Черемухово</w:t>
            </w:r>
            <w:r w:rsidR="007735F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(от ул. Космонавтов до </w:t>
            </w:r>
            <w:proofErr w:type="gramStart"/>
            <w:r w:rsidR="00EC17E4" w:rsidRPr="000C7A38">
              <w:rPr>
                <w:rFonts w:ascii="PT Astra Serif" w:hAnsi="PT Astra Serif" w:cs="PT Astra Serif"/>
                <w:sz w:val="24"/>
                <w:szCs w:val="24"/>
              </w:rPr>
              <w:t>СТ</w:t>
            </w:r>
            <w:proofErr w:type="gramEnd"/>
            <w:r w:rsidR="007735F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«Урочище </w:t>
            </w:r>
            <w:proofErr w:type="spellStart"/>
            <w:r w:rsidR="007735FE" w:rsidRPr="000C7A38">
              <w:rPr>
                <w:rFonts w:ascii="PT Astra Serif" w:hAnsi="PT Astra Serif" w:cs="PT Astra Serif"/>
                <w:sz w:val="24"/>
                <w:szCs w:val="24"/>
              </w:rPr>
              <w:t>Выгородки</w:t>
            </w:r>
            <w:proofErr w:type="spellEnd"/>
            <w:r w:rsidR="007735FE" w:rsidRPr="000C7A38">
              <w:rPr>
                <w:rFonts w:ascii="PT Astra Serif" w:hAnsi="PT Astra Serif" w:cs="PT Astra Serif"/>
                <w:sz w:val="24"/>
                <w:szCs w:val="24"/>
              </w:rPr>
              <w:t>»)</w:t>
            </w:r>
          </w:p>
        </w:tc>
        <w:tc>
          <w:tcPr>
            <w:tcW w:w="5387" w:type="dxa"/>
            <w:shd w:val="clear" w:color="auto" w:fill="auto"/>
          </w:tcPr>
          <w:p w:rsidR="003D42E5" w:rsidRPr="000C7A38" w:rsidRDefault="00113F0C" w:rsidP="003D42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Проведение аукциона по выбору подрядной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организации для разработки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проектно-сметной документации планируется после выделения финансирования</w:t>
            </w:r>
            <w:r w:rsidR="003D42E5" w:rsidRPr="000C7A38">
              <w:rPr>
                <w:rFonts w:ascii="PT Astra Serif" w:hAnsi="PT Astra Serif" w:cs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ДАСиЗО,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2A7FEA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3</w:t>
            </w:r>
            <w:r w:rsidR="004228AE" w:rsidRPr="000C7A38"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Текущий ремонт зданий и благоустройство прилегающих территорий МБОУ СОШ № 59 (микрорайон Черемухово, ул. Космонавтов, № 7) и МБДОУ «Детский сад комбинированного вида № 78 «Звездочка» (микрорайон Черемухово, ул. Комсомольская, № 9)</w:t>
            </w:r>
          </w:p>
          <w:p w:rsidR="004B3E70" w:rsidRPr="000C7A38" w:rsidRDefault="004B3E70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D0679D" w:rsidRPr="000C7A38" w:rsidRDefault="00D0679D" w:rsidP="00FC350E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Ведутся работы </w:t>
            </w:r>
            <w:r w:rsidR="00AE5C59" w:rsidRPr="000C7A38">
              <w:rPr>
                <w:rFonts w:ascii="PT Astra Serif" w:hAnsi="PT Astra Serif"/>
                <w:sz w:val="24"/>
                <w:szCs w:val="24"/>
              </w:rPr>
              <w:t>по замене окон, ремонту спортивного зала, кровли здания МБОУ СОШ №</w:t>
            </w:r>
            <w:r w:rsidR="000A11DD" w:rsidRPr="000C7A38">
              <w:rPr>
                <w:rFonts w:ascii="PT Astra Serif" w:hAnsi="PT Astra Serif"/>
                <w:sz w:val="24"/>
                <w:szCs w:val="24"/>
              </w:rPr>
              <w:t> </w:t>
            </w:r>
            <w:r w:rsidR="00AE5C59" w:rsidRPr="000C7A38">
              <w:rPr>
                <w:rFonts w:ascii="PT Astra Serif" w:hAnsi="PT Astra Serif"/>
                <w:sz w:val="24"/>
                <w:szCs w:val="24"/>
              </w:rPr>
              <w:t>59 (микрорайон Черемухово, ул. Космонавтов, № 7).</w:t>
            </w:r>
          </w:p>
          <w:p w:rsidR="00CC1F24" w:rsidRPr="000C7A38" w:rsidRDefault="00CC1F24" w:rsidP="00CC1F24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Ведутся работы по замене окон, ремонту септика, кровли здания</w:t>
            </w:r>
            <w:r w:rsidR="00DB6B4D" w:rsidRPr="000C7A38">
              <w:rPr>
                <w:rFonts w:ascii="PT Astra Serif" w:hAnsi="PT Astra Serif"/>
                <w:sz w:val="24"/>
                <w:szCs w:val="24"/>
              </w:rPr>
              <w:t>, ремонту ограждения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МБДОУ «Детский сад комбинированного вида № 78 «Звездочка» (микрорайон Черемухово, ул. Комсомольская, №</w:t>
            </w:r>
            <w:r w:rsidR="000A11DD" w:rsidRPr="000C7A38">
              <w:rPr>
                <w:rFonts w:ascii="PT Astra Serif" w:hAnsi="PT Astra Serif"/>
                <w:sz w:val="24"/>
                <w:szCs w:val="24"/>
              </w:rPr>
              <w:t> </w:t>
            </w:r>
            <w:r w:rsidRPr="000C7A38">
              <w:rPr>
                <w:rFonts w:ascii="PT Astra Serif" w:hAnsi="PT Astra Serif"/>
                <w:sz w:val="24"/>
                <w:szCs w:val="24"/>
              </w:rPr>
              <w:t>9).</w:t>
            </w:r>
          </w:p>
          <w:p w:rsidR="00CA00D9" w:rsidRPr="000C7A38" w:rsidRDefault="00C804A2" w:rsidP="00CC1F2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Завершение ремонтных рабо</w:t>
            </w:r>
            <w:r w:rsidR="00CC1F24" w:rsidRPr="000C7A38">
              <w:rPr>
                <w:rFonts w:ascii="PT Astra Serif" w:hAnsi="PT Astra Serif"/>
                <w:bCs/>
                <w:sz w:val="24"/>
                <w:szCs w:val="24"/>
              </w:rPr>
              <w:t>т</w:t>
            </w:r>
            <w:r w:rsidR="003F0A3E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на объектах</w:t>
            </w:r>
            <w:r w:rsidR="00CC1F24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 в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3 квартал</w:t>
            </w:r>
            <w:r w:rsidR="00CC1F24" w:rsidRPr="000C7A38">
              <w:rPr>
                <w:rFonts w:ascii="PT Astra Serif" w:hAnsi="PT Astra Serif"/>
                <w:bCs/>
                <w:sz w:val="24"/>
                <w:szCs w:val="24"/>
              </w:rPr>
              <w:t>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2020 года.</w:t>
            </w: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Портнов Иван Александрович</w:t>
            </w:r>
          </w:p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4329A8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8</w:t>
            </w:r>
          </w:p>
        </w:tc>
        <w:tc>
          <w:tcPr>
            <w:tcW w:w="5387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4329A8" w:rsidRPr="000C7A38" w:rsidRDefault="004329A8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37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автобусной остановке «Школа № 28» (в сторону Заозерного микрорайона)</w:t>
            </w:r>
          </w:p>
        </w:tc>
        <w:tc>
          <w:tcPr>
            <w:tcW w:w="5387" w:type="dxa"/>
            <w:shd w:val="clear" w:color="auto" w:fill="auto"/>
          </w:tcPr>
          <w:p w:rsidR="002E6C93" w:rsidRPr="000C7A38" w:rsidRDefault="0050400F" w:rsidP="001F62EA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Ведется подготовка</w:t>
            </w:r>
            <w:r w:rsidR="002E6C9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аукционн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ой</w:t>
            </w:r>
            <w:r w:rsidR="002E6C93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документаци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2E6C93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DB30C6" w:rsidRPr="000C7A38">
              <w:rPr>
                <w:rFonts w:ascii="PT Astra Serif" w:hAnsi="PT Astra Serif"/>
                <w:sz w:val="24"/>
                <w:szCs w:val="24"/>
              </w:rPr>
              <w:t>по установке</w:t>
            </w:r>
            <w:r w:rsidR="00D23FE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остановочного павильона на автобусной остановке «Школа № 28» (в сторону Заозерного микрорайона)</w:t>
            </w:r>
            <w:r w:rsidR="002570BF" w:rsidRPr="000C7A38">
              <w:rPr>
                <w:rFonts w:ascii="PT Astra Serif" w:hAnsi="PT Astra Serif" w:cs="PT Astra Serif"/>
                <w:sz w:val="24"/>
                <w:szCs w:val="24"/>
              </w:rPr>
              <w:t>, проведение аукциона - до 10.0</w:t>
            </w:r>
            <w:r w:rsidR="001F62EA" w:rsidRPr="000C7A38">
              <w:rPr>
                <w:rFonts w:ascii="PT Astra Serif" w:hAnsi="PT Astra Serif" w:cs="PT Astra Serif"/>
                <w:sz w:val="24"/>
                <w:szCs w:val="24"/>
              </w:rPr>
              <w:t>9</w:t>
            </w:r>
            <w:r w:rsidR="002570BF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.2020 г. </w:t>
            </w:r>
            <w:r w:rsidR="002570BF" w:rsidRPr="000C7A38">
              <w:rPr>
                <w:rFonts w:ascii="PT Astra Serif" w:hAnsi="PT Astra Serif"/>
                <w:sz w:val="24"/>
                <w:szCs w:val="24"/>
              </w:rPr>
              <w:t>Выполнение работ -</w:t>
            </w:r>
            <w:r w:rsidR="00D23FE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6A5A5D" w:rsidRPr="000C7A38">
              <w:rPr>
                <w:rFonts w:ascii="PT Astra Serif" w:hAnsi="PT Astra Serif"/>
                <w:sz w:val="24"/>
                <w:szCs w:val="24"/>
              </w:rPr>
              <w:t xml:space="preserve">до </w:t>
            </w:r>
            <w:r w:rsidR="001F62EA" w:rsidRPr="000C7A38">
              <w:rPr>
                <w:rFonts w:ascii="PT Astra Serif" w:hAnsi="PT Astra Serif"/>
                <w:sz w:val="24"/>
                <w:szCs w:val="24"/>
              </w:rPr>
              <w:t>15</w:t>
            </w:r>
            <w:r w:rsidR="006A5A5D" w:rsidRPr="000C7A38">
              <w:rPr>
                <w:rFonts w:ascii="PT Astra Serif" w:hAnsi="PT Astra Serif"/>
                <w:sz w:val="24"/>
                <w:szCs w:val="24"/>
              </w:rPr>
              <w:t>.1</w:t>
            </w:r>
            <w:r w:rsidR="00E54D25" w:rsidRPr="000C7A38">
              <w:rPr>
                <w:rFonts w:ascii="PT Astra Serif" w:hAnsi="PT Astra Serif"/>
                <w:sz w:val="24"/>
                <w:szCs w:val="24"/>
              </w:rPr>
              <w:t>2</w:t>
            </w:r>
            <w:r w:rsidR="006A5A5D" w:rsidRPr="000C7A38">
              <w:rPr>
                <w:rFonts w:ascii="PT Astra Serif" w:hAnsi="PT Astra Serif"/>
                <w:sz w:val="24"/>
                <w:szCs w:val="24"/>
              </w:rPr>
              <w:t>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38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дворовой территории по ул. Зеленой, № 8</w:t>
            </w:r>
          </w:p>
        </w:tc>
        <w:tc>
          <w:tcPr>
            <w:tcW w:w="5387" w:type="dxa"/>
            <w:shd w:val="clear" w:color="auto" w:fill="auto"/>
          </w:tcPr>
          <w:p w:rsidR="00013067" w:rsidRPr="000C7A38" w:rsidRDefault="00013067" w:rsidP="00CD2C37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Выполнены работы по</w:t>
            </w:r>
            <w:r w:rsidR="00E1157C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E1157C"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у</w:t>
            </w:r>
            <w:r w:rsidR="00E1157C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дворовой территории по ул. Зеленой, № 8</w:t>
            </w:r>
            <w:r w:rsidR="00A11BBB" w:rsidRPr="000C7A38">
              <w:rPr>
                <w:rFonts w:ascii="PT Astra Serif" w:hAnsi="PT Astra Serif" w:cs="PT Astra Serif"/>
                <w:sz w:val="24"/>
                <w:szCs w:val="24"/>
              </w:rPr>
              <w:t>.</w:t>
            </w:r>
            <w:r w:rsidR="001856F9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39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Разработка проектно-сметной документации по объекту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«Строительство автомобильной дороги по ул. Калинина (от ул. Садовой) в городе Кургане»</w:t>
            </w:r>
          </w:p>
        </w:tc>
        <w:tc>
          <w:tcPr>
            <w:tcW w:w="5387" w:type="dxa"/>
            <w:shd w:val="clear" w:color="auto" w:fill="auto"/>
          </w:tcPr>
          <w:p w:rsidR="00B67FC0" w:rsidRPr="000C7A38" w:rsidRDefault="00A93C94" w:rsidP="00AE7FFB">
            <w:pPr>
              <w:jc w:val="both"/>
              <w:rPr>
                <w:rFonts w:ascii="PT Astra Serif" w:hAnsi="PT Astra Serif" w:cs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Заключен контракт на разработку проектно-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сметной документации (17.10.2019 г.).</w:t>
            </w:r>
            <w:r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Срок выполнения работ по контракту – не позднее 27.04.2020 г.</w:t>
            </w:r>
            <w:r w:rsidR="00623F41" w:rsidRPr="000C7A38">
              <w:t xml:space="preserve"> 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В связи с</w:t>
            </w:r>
            <w:r w:rsidR="00853F18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ситуацией </w:t>
            </w:r>
            <w:r w:rsidR="00853F18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по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распространени</w:t>
            </w:r>
            <w:r w:rsidR="00853F18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ю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новой </w:t>
            </w:r>
            <w:proofErr w:type="spellStart"/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коронавирусной</w:t>
            </w:r>
            <w:proofErr w:type="spellEnd"/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инфе</w:t>
            </w:r>
            <w:r w:rsidR="00B67FC0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кции срок исполнения контракта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</w:t>
            </w:r>
            <w:r w:rsidR="007C77DE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продлен</w:t>
            </w:r>
            <w:r w:rsidR="00CD3CC6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до 27.06.2020 г.</w:t>
            </w:r>
            <w:r w:rsidR="0099543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(подрядчик не </w:t>
            </w:r>
            <w:r w:rsidR="007C77DE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работал</w:t>
            </w:r>
            <w:r w:rsidR="0099543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из-за карантина)</w:t>
            </w:r>
            <w:r w:rsidR="00623F41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>.</w:t>
            </w:r>
            <w:r w:rsidR="007C77DE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Выполнение работ подрядчиком ведется с нарушением сроков.</w:t>
            </w:r>
            <w:r w:rsidR="00B45F58" w:rsidRPr="000C7A38">
              <w:rPr>
                <w:rFonts w:ascii="PT Astra Serif" w:hAnsi="PT Astra Serif" w:cs="PT Astra Serif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Маклыгин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40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Проработка вопроса по определению правообладателя земельного участка по ул. Зеленой, № 4 (кадастровый номер 45:25:020811:264) с объектом незавершенного строительства (кадастровый 45:25:020811:4271) в целях предотвращения аварийной ситуации</w:t>
            </w:r>
          </w:p>
        </w:tc>
        <w:tc>
          <w:tcPr>
            <w:tcW w:w="5387" w:type="dxa"/>
            <w:shd w:val="clear" w:color="auto" w:fill="auto"/>
          </w:tcPr>
          <w:p w:rsidR="00D67B5B" w:rsidRPr="000C7A38" w:rsidRDefault="00D67B5B" w:rsidP="00D67B5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На основании полученной выписки из Единого государственного реестра недвижимости об основных характеристиках и зарегистрированных правах на объект недвижимости</w:t>
            </w:r>
            <w:r w:rsidR="00816EB0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и земельный участок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сведения о зарегистрированных правах отсутствуют.</w:t>
            </w:r>
          </w:p>
          <w:p w:rsidR="00BD7D96" w:rsidRPr="000C7A38" w:rsidRDefault="00BD7D96" w:rsidP="00D67B5B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Объект незавершенного строительства</w:t>
            </w:r>
            <w:r w:rsidR="00D4643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D46433" w:rsidRPr="000C7A38">
              <w:rPr>
                <w:rFonts w:ascii="PT Astra Serif" w:hAnsi="PT Astra Serif" w:cs="PT Astra Serif"/>
                <w:sz w:val="24"/>
                <w:szCs w:val="24"/>
              </w:rPr>
              <w:t>(кадастровый 45:25:020811:4271)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D46433" w:rsidRPr="000C7A38">
              <w:rPr>
                <w:rFonts w:ascii="PT Astra Serif" w:hAnsi="PT Astra Serif"/>
                <w:bCs/>
                <w:sz w:val="24"/>
                <w:szCs w:val="24"/>
              </w:rPr>
              <w:t>является самовольной постройкой и в соответствии со статьей 222 Гражданского кодекса РФ подлежит сносу.</w:t>
            </w:r>
          </w:p>
          <w:p w:rsidR="0082083E" w:rsidRPr="000C7A38" w:rsidRDefault="00D46433" w:rsidP="00371ACA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После проведения мероприятий по освобождению земельного участка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(кадастровый номер 45:25:020811:264), планируется рассмотреть вопрос о возможности реализации данного участка с торгов.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 ДФИ,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Маклыгин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Александр Александрович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8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0328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41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по профилированию ул. Глинской (в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сторону ул. Омской)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9C54B9" w:rsidP="009C54B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Выполнены работы по ремонтному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профилированию с подсыпкой вторичным материалом ул. Глинской (в сторону ул. Омской).</w:t>
            </w:r>
            <w:r w:rsidR="009B2813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Верходлиб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Юлия Владимировна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42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Текущий ремонт зданий и благоустройство прилегающих территорий МБОУ СОШ № 28 (ул. Отдыха, № 7а) и МБДОУ «</w:t>
            </w:r>
            <w:r w:rsidR="00604BC7" w:rsidRPr="000C7A38">
              <w:rPr>
                <w:rFonts w:ascii="PT Astra Serif" w:hAnsi="PT Astra Serif" w:cs="PT Astra Serif"/>
                <w:sz w:val="24"/>
                <w:szCs w:val="24"/>
              </w:rPr>
              <w:t>Детский сад комбинированного вид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а № 169 «Мальвина» (ул. Отдыха, № 6) </w:t>
            </w:r>
          </w:p>
        </w:tc>
        <w:tc>
          <w:tcPr>
            <w:tcW w:w="5387" w:type="dxa"/>
            <w:shd w:val="clear" w:color="auto" w:fill="auto"/>
          </w:tcPr>
          <w:p w:rsidR="003F0A3E" w:rsidRPr="000C7A38" w:rsidRDefault="00457345" w:rsidP="009E33EE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Выполнены работы по благоустройству территории школы. Ведутся работы по </w:t>
            </w:r>
            <w:r w:rsidR="00604BC7" w:rsidRPr="000C7A38">
              <w:rPr>
                <w:rFonts w:ascii="PT Astra Serif" w:hAnsi="PT Astra Serif"/>
                <w:bCs/>
                <w:sz w:val="24"/>
                <w:szCs w:val="24"/>
              </w:rPr>
              <w:t>замене ограждения</w:t>
            </w:r>
            <w:r w:rsidR="00866296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территории</w:t>
            </w:r>
            <w:r w:rsidR="009E33EE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9E33EE" w:rsidRPr="000C7A38">
              <w:rPr>
                <w:rFonts w:ascii="PT Astra Serif" w:hAnsi="PT Astra Serif" w:cs="PT Astra Serif"/>
                <w:sz w:val="24"/>
                <w:szCs w:val="24"/>
              </w:rPr>
              <w:t>МБОУ СОШ № 28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(ул. Отдыха, № </w:t>
            </w:r>
            <w:r w:rsidR="003F0A3E" w:rsidRPr="000C7A38">
              <w:rPr>
                <w:rFonts w:ascii="PT Astra Serif" w:hAnsi="PT Astra Serif" w:cs="PT Astra Serif"/>
                <w:sz w:val="24"/>
                <w:szCs w:val="24"/>
              </w:rPr>
              <w:t>7а)</w:t>
            </w:r>
            <w:r w:rsidR="0086629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</w:t>
            </w:r>
            <w:r w:rsidR="002005C1" w:rsidRPr="000C7A38">
              <w:rPr>
                <w:rFonts w:ascii="PT Astra Serif" w:hAnsi="PT Astra Serif" w:cs="PT Astra Serif"/>
                <w:sz w:val="24"/>
                <w:szCs w:val="24"/>
              </w:rPr>
              <w:t>МБДОУ «</w:t>
            </w:r>
            <w:r w:rsidR="00604BC7" w:rsidRPr="000C7A38">
              <w:rPr>
                <w:rFonts w:ascii="PT Astra Serif" w:hAnsi="PT Astra Serif" w:cs="PT Astra Serif"/>
                <w:sz w:val="24"/>
                <w:szCs w:val="24"/>
              </w:rPr>
              <w:t>Детский сад комбинированного вид</w:t>
            </w:r>
            <w:r w:rsidR="002005C1" w:rsidRPr="000C7A38">
              <w:rPr>
                <w:rFonts w:ascii="PT Astra Serif" w:hAnsi="PT Astra Serif" w:cs="PT Astra Serif"/>
                <w:sz w:val="24"/>
                <w:szCs w:val="24"/>
              </w:rPr>
              <w:t>а № 169 «Мальвина» (ул. Отдыха, № 6).</w:t>
            </w:r>
          </w:p>
          <w:p w:rsidR="006E0B33" w:rsidRPr="000C7A38" w:rsidRDefault="006E0B33" w:rsidP="009E33EE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Завершение ремонтных работ </w:t>
            </w:r>
            <w:r w:rsidR="000D6B64" w:rsidRPr="000C7A38">
              <w:rPr>
                <w:rFonts w:ascii="PT Astra Serif" w:hAnsi="PT Astra Serif"/>
                <w:bCs/>
                <w:sz w:val="24"/>
                <w:szCs w:val="24"/>
              </w:rPr>
              <w:t>на объектах планируется в 3 квартале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2020 года.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Верходлиб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Юлия Владимировна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43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Организация освещения корта МБОУ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ДО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«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Центр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детского творчества «Аэлита» (ул. Отдыха, № 53) в зимнее время с 18-00 часов до 20-00 часов</w:t>
            </w:r>
          </w:p>
        </w:tc>
        <w:tc>
          <w:tcPr>
            <w:tcW w:w="5387" w:type="dxa"/>
            <w:shd w:val="clear" w:color="auto" w:fill="auto"/>
          </w:tcPr>
          <w:p w:rsidR="0058608F" w:rsidRPr="000C7A38" w:rsidRDefault="00A93C94" w:rsidP="0058608F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Хоккейный корт по адресу ул. Отдыха, </w:t>
            </w:r>
            <w:r w:rsidR="00B407A2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№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53 находится на балансе МБОУ ДО ЦДТ «Аэлита», территория корта используется учреждением в образовательных целях только в светлое время суток. В вечернее время суток корт находится в свободном доступе для жителей прилегающих домов. Ввиду отсутствия на балансе МБОУ ДО ЦДТ «Аэлита» системы освещения корта (</w:t>
            </w:r>
            <w:proofErr w:type="gram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ж/б</w:t>
            </w:r>
            <w:proofErr w:type="gram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опоры, светильники)</w:t>
            </w:r>
            <w:r w:rsidR="00B407A2" w:rsidRPr="000C7A38">
              <w:rPr>
                <w:rFonts w:ascii="PT Astra Serif" w:hAnsi="PT Astra Serif"/>
                <w:bCs/>
                <w:sz w:val="24"/>
                <w:szCs w:val="24"/>
              </w:rPr>
              <w:t>,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расходы по ремонту, модернизации и потреблению электроэнергии не могут быть произведены за счет учреждения.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Верходлиб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Юлия Владимировна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44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Выполнение работ по подсыпке материалом от разборки асфальтобетонного покрытия дорог по ул. Новостроек от ул. Матросова до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Земнухова</w:t>
            </w:r>
            <w:proofErr w:type="spellEnd"/>
          </w:p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3C3092" w:rsidRPr="000C7A38" w:rsidRDefault="003C3092" w:rsidP="00641A64">
            <w:pPr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Выполнены</w:t>
            </w:r>
            <w:r w:rsidR="00BF41F5" w:rsidRPr="000C7A38">
              <w:rPr>
                <w:rFonts w:ascii="PT Astra Serif" w:hAnsi="PT Astra Serif"/>
                <w:sz w:val="24"/>
                <w:szCs w:val="24"/>
              </w:rPr>
              <w:t xml:space="preserve"> р</w:t>
            </w:r>
            <w:r w:rsidR="004F6EFB" w:rsidRPr="000C7A38">
              <w:rPr>
                <w:rFonts w:ascii="PT Astra Serif" w:hAnsi="PT Astra Serif"/>
                <w:sz w:val="24"/>
                <w:szCs w:val="24"/>
              </w:rPr>
              <w:t>абот</w:t>
            </w:r>
            <w:r w:rsidRPr="000C7A38">
              <w:rPr>
                <w:rFonts w:ascii="PT Astra Serif" w:hAnsi="PT Astra Serif"/>
                <w:sz w:val="24"/>
                <w:szCs w:val="24"/>
              </w:rPr>
              <w:t>ы</w:t>
            </w:r>
            <w:r w:rsidR="004F6EFB" w:rsidRPr="000C7A38">
              <w:rPr>
                <w:rFonts w:ascii="PT Astra Serif" w:hAnsi="PT Astra Serif"/>
                <w:sz w:val="24"/>
                <w:szCs w:val="24"/>
              </w:rPr>
              <w:t xml:space="preserve"> по подсыпке материалом от разборки асфальтобетонного покрытия дорог по ул. Новостроек от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ул. Матросова до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Земнухова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9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45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 по обустройству подъездной дороги к МБОУ СОШ № 56 (3 микрорайон, № 23) и МБДОУ «Детский сад № 142 «Веснушки» (5 микрорайон, № 26)</w:t>
            </w:r>
          </w:p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3E3830" w:rsidRPr="000C7A38" w:rsidRDefault="007B4277" w:rsidP="003E3830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</w:t>
            </w:r>
            <w:r w:rsidR="003E3830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ыполнены работы по ямочному ремонту подъездной дороги к МБОУ СОШ № 56 (3 микрорайон, № 23) и МБДОУ «Детский сад № 142 «Веснушки» (5 микрорайон, № 26).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Романович Анастасия Олеговна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46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конечной автобусной остановке по ул. Витебского (6а микрорайон)</w:t>
            </w:r>
          </w:p>
        </w:tc>
        <w:tc>
          <w:tcPr>
            <w:tcW w:w="5387" w:type="dxa"/>
            <w:shd w:val="clear" w:color="auto" w:fill="auto"/>
          </w:tcPr>
          <w:p w:rsidR="006D407C" w:rsidRPr="000C7A38" w:rsidRDefault="004E1D7D" w:rsidP="00B407A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Ведется подготовка</w:t>
            </w:r>
            <w:r w:rsidR="004927F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аукционн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ой</w:t>
            </w:r>
            <w:r w:rsidR="004927F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документаци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4927F7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FF26D4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по </w:t>
            </w:r>
            <w:r w:rsidR="00FF26D4" w:rsidRPr="000C7A38">
              <w:rPr>
                <w:rFonts w:ascii="PT Astra Serif" w:hAnsi="PT Astra Serif" w:cs="PT Astra Serif"/>
                <w:sz w:val="24"/>
                <w:szCs w:val="24"/>
              </w:rPr>
              <w:t>установке остановочного павильона на конечной автобусной остановке по</w:t>
            </w:r>
            <w:r w:rsidR="004927F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ул. Витебского (6а микрорайон)</w:t>
            </w:r>
            <w:r w:rsidR="004927F7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, </w:t>
            </w:r>
            <w:r w:rsidR="004927F7" w:rsidRPr="000C7A38">
              <w:rPr>
                <w:rFonts w:ascii="PT Astra Serif" w:hAnsi="PT Astra Serif" w:cs="PT Astra Serif"/>
                <w:sz w:val="24"/>
                <w:szCs w:val="24"/>
              </w:rPr>
              <w:t>проведение аукциона планируется до 10.0</w:t>
            </w:r>
            <w:r w:rsidR="000F743C" w:rsidRPr="000C7A38">
              <w:rPr>
                <w:rFonts w:ascii="PT Astra Serif" w:hAnsi="PT Astra Serif" w:cs="PT Astra Serif"/>
                <w:sz w:val="24"/>
                <w:szCs w:val="24"/>
              </w:rPr>
              <w:t>9</w:t>
            </w:r>
            <w:r w:rsidR="004927F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.2020 г. </w:t>
            </w:r>
            <w:r w:rsidR="000F743C" w:rsidRPr="000C7A38">
              <w:rPr>
                <w:rFonts w:ascii="PT Astra Serif" w:hAnsi="PT Astra Serif"/>
                <w:sz w:val="24"/>
                <w:szCs w:val="24"/>
              </w:rPr>
              <w:t>Выполнение работ - до 15</w:t>
            </w:r>
            <w:r w:rsidR="004927F7" w:rsidRPr="000C7A38">
              <w:rPr>
                <w:rFonts w:ascii="PT Astra Serif" w:hAnsi="PT Astra Serif"/>
                <w:sz w:val="24"/>
                <w:szCs w:val="24"/>
              </w:rPr>
              <w:t>.12.2020</w:t>
            </w:r>
            <w:r w:rsidR="00B407A2" w:rsidRPr="000C7A38">
              <w:rPr>
                <w:rFonts w:ascii="PT Astra Serif" w:hAnsi="PT Astra Serif"/>
                <w:sz w:val="24"/>
                <w:szCs w:val="24"/>
              </w:rPr>
              <w:t> </w:t>
            </w:r>
            <w:r w:rsidR="004927F7" w:rsidRPr="000C7A38">
              <w:rPr>
                <w:rFonts w:ascii="PT Astra Serif" w:hAnsi="PT Astra Serif"/>
                <w:sz w:val="24"/>
                <w:szCs w:val="24"/>
              </w:rPr>
              <w:t>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Романович Анастасия Олеговна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9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47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Обустройство заездного кармана на автобусной остановке «Улица Комиссаров» в районе дома № 7 по ул. Смирнова</w:t>
            </w:r>
          </w:p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A93C94" w:rsidRPr="000C7A38" w:rsidRDefault="00BF41F5" w:rsidP="0014324F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</w:t>
            </w:r>
            <w:r w:rsidR="00223C7E" w:rsidRPr="000C7A38">
              <w:rPr>
                <w:rFonts w:ascii="PT Astra Serif" w:hAnsi="PT Astra Serif" w:cs="PT Astra Serif"/>
                <w:sz w:val="24"/>
                <w:szCs w:val="24"/>
              </w:rPr>
              <w:t>ыполнение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</w:t>
            </w:r>
            <w:r w:rsidR="00CF039C" w:rsidRPr="000C7A38">
              <w:rPr>
                <w:rFonts w:ascii="PT Astra Serif" w:hAnsi="PT Astra Serif" w:cs="PT Astra Serif"/>
                <w:sz w:val="24"/>
                <w:szCs w:val="24"/>
              </w:rPr>
              <w:t>бустройств</w:t>
            </w:r>
            <w:r w:rsidR="00223C7E" w:rsidRPr="000C7A38">
              <w:rPr>
                <w:rFonts w:ascii="PT Astra Serif" w:hAnsi="PT Astra Serif" w:cs="PT Astra Serif"/>
                <w:sz w:val="24"/>
                <w:szCs w:val="24"/>
              </w:rPr>
              <w:t>а</w:t>
            </w:r>
            <w:r w:rsidR="00CF039C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заездного кармана на автобусной остановке «Улица Комиссаров» в районе дома № 7 по ул. Смирнова планируется до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01</w:t>
            </w:r>
            <w:r w:rsidR="00CF039C" w:rsidRPr="000C7A38">
              <w:rPr>
                <w:rFonts w:ascii="PT Astra Serif" w:hAnsi="PT Astra Serif" w:cs="PT Astra Serif"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48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Ремонт дворовой территории дома № 30 в 6 микрорайоне</w:t>
            </w:r>
            <w:r w:rsidRPr="000C7A38">
              <w:rPr>
                <w:rFonts w:ascii="PT Astra Serif" w:hAnsi="PT Astra Serif" w:cs="Calibri"/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5387" w:type="dxa"/>
            <w:shd w:val="clear" w:color="auto" w:fill="auto"/>
          </w:tcPr>
          <w:p w:rsidR="00ED2D1E" w:rsidRPr="000C7A38" w:rsidRDefault="00F64DB7" w:rsidP="00E8594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Управляющей компанией проведена работа по оповещению жителей дома № 30 в 6 микрорайоне о необходимости подачи заявки на ремонт дворовой территории </w:t>
            </w:r>
            <w:r w:rsidR="00FC4D6E" w:rsidRPr="000C7A38">
              <w:rPr>
                <w:rFonts w:ascii="PT Astra Serif" w:hAnsi="PT Astra Serif" w:cs="PT Astra Serif"/>
                <w:sz w:val="24"/>
                <w:szCs w:val="24"/>
              </w:rPr>
              <w:t>до 31.01.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2020 г. Заявка от жителей дома не поступила. </w:t>
            </w:r>
            <w:r w:rsidR="00E85942" w:rsidRPr="000C7A38">
              <w:rPr>
                <w:rFonts w:ascii="PT Astra Serif" w:hAnsi="PT Astra Serif" w:cs="PT Astra Serif"/>
                <w:sz w:val="24"/>
                <w:szCs w:val="24"/>
              </w:rPr>
              <w:t>В</w:t>
            </w:r>
            <w:r w:rsidR="00ED2D1E" w:rsidRPr="000C7A38">
              <w:rPr>
                <w:rFonts w:ascii="PT Astra Serif" w:hAnsi="PT Astra Serif"/>
                <w:sz w:val="24"/>
                <w:szCs w:val="24"/>
              </w:rPr>
              <w:t xml:space="preserve"> период с 6 июля по 10 августа 2020 года</w:t>
            </w:r>
            <w:r w:rsidR="00E85942" w:rsidRPr="000C7A38">
              <w:rPr>
                <w:rFonts w:ascii="PT Astra Serif" w:hAnsi="PT Astra Serif"/>
                <w:sz w:val="24"/>
                <w:szCs w:val="24"/>
              </w:rPr>
              <w:t xml:space="preserve"> жителями дома так же не подана заявка </w:t>
            </w:r>
            <w:r w:rsidR="00ED2D1E" w:rsidRPr="000C7A38">
              <w:rPr>
                <w:rFonts w:ascii="PT Astra Serif" w:hAnsi="PT Astra Serif"/>
                <w:sz w:val="24"/>
                <w:szCs w:val="24"/>
              </w:rPr>
              <w:t>в муниципальную программу «Основные направления благоустройства территории города Кургана».</w:t>
            </w:r>
            <w:r w:rsidR="00E85942" w:rsidRPr="000C7A38">
              <w:rPr>
                <w:rFonts w:ascii="PT Astra Serif" w:hAnsi="PT Astra Serif"/>
                <w:sz w:val="24"/>
                <w:szCs w:val="24"/>
              </w:rPr>
              <w:t xml:space="preserve"> В связи с этим выполнить в 2021 году ремонт дворовой </w:t>
            </w:r>
            <w:r w:rsidR="00E85942" w:rsidRPr="000C7A38">
              <w:rPr>
                <w:rFonts w:ascii="PT Astra Serif" w:hAnsi="PT Astra Serif"/>
                <w:sz w:val="24"/>
                <w:szCs w:val="24"/>
              </w:rPr>
              <w:lastRenderedPageBreak/>
              <w:t>территории дома № 30 в 6 микрорайоне не представляется возможным.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49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Текущий ремонт здания и благоустройство прилегающей территории МБОУ СОШ № 5 (6 микрорайон, № 16а)</w:t>
            </w:r>
          </w:p>
        </w:tc>
        <w:tc>
          <w:tcPr>
            <w:tcW w:w="5387" w:type="dxa"/>
            <w:shd w:val="clear" w:color="auto" w:fill="auto"/>
          </w:tcPr>
          <w:p w:rsidR="00FB0D53" w:rsidRPr="000C7A38" w:rsidRDefault="006F5762" w:rsidP="003A290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Ведутся работы по ремонту фасада, замене окон в здании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МБОУ СОШ № 5 (6 микрорайон, № 16а),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0625D0" w:rsidRPr="000C7A38">
              <w:rPr>
                <w:rFonts w:ascii="PT Astra Serif" w:hAnsi="PT Astra Serif"/>
                <w:bCs/>
                <w:sz w:val="24"/>
                <w:szCs w:val="24"/>
              </w:rPr>
              <w:t>работы по</w:t>
            </w:r>
            <w:r w:rsidR="00572918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устройству футбольного поля и спортивной площадки на территории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школы</w:t>
            </w:r>
            <w:r w:rsidR="0057291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 </w:t>
            </w:r>
            <w:r w:rsidR="00331350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  <w:p w:rsidR="00FB0D53" w:rsidRPr="000C7A38" w:rsidRDefault="00FB0D53" w:rsidP="004D00F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Завершение ремо</w:t>
            </w:r>
            <w:r w:rsidR="004D00FC" w:rsidRPr="000C7A38">
              <w:rPr>
                <w:rFonts w:ascii="PT Astra Serif" w:hAnsi="PT Astra Serif"/>
                <w:bCs/>
                <w:sz w:val="24"/>
                <w:szCs w:val="24"/>
              </w:rPr>
              <w:t>нтных работ планируется в 3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квартал</w:t>
            </w:r>
            <w:r w:rsidR="004D00FC" w:rsidRPr="000C7A38">
              <w:rPr>
                <w:rFonts w:ascii="PT Astra Serif" w:hAnsi="PT Astra Serif"/>
                <w:bCs/>
                <w:sz w:val="24"/>
                <w:szCs w:val="24"/>
              </w:rPr>
              <w:t>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Лузин Владимир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Афонасьевич</w:t>
            </w:r>
            <w:proofErr w:type="spellEnd"/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50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Капитальный ремонт (восстановление) лестничных маршей (спусков) на территории МБОУ </w:t>
            </w:r>
            <w:hyperlink r:id="rId9" w:history="1">
              <w:r w:rsidRPr="000C7A38">
                <w:rPr>
                  <w:rFonts w:ascii="PT Astra Serif" w:hAnsi="PT Astra Serif"/>
                  <w:sz w:val="24"/>
                  <w:szCs w:val="24"/>
                </w:rPr>
                <w:t xml:space="preserve"> «Гимназия № 19</w:t>
              </w:r>
            </w:hyperlink>
            <w:r w:rsidRPr="000C7A38">
              <w:rPr>
                <w:rFonts w:ascii="PT Astra Serif" w:hAnsi="PT Astra Serif"/>
                <w:sz w:val="24"/>
                <w:szCs w:val="24"/>
              </w:rPr>
              <w:t xml:space="preserve">»: </w:t>
            </w:r>
          </w:p>
          <w:p w:rsidR="00A93C94" w:rsidRPr="000C7A38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- со стороны </w:t>
            </w:r>
            <w:hyperlink r:id="rId10" w:history="1">
              <w:r w:rsidRPr="000C7A38">
                <w:rPr>
                  <w:rFonts w:ascii="PT Astra Serif" w:hAnsi="PT Astra Serif"/>
                  <w:sz w:val="24"/>
                  <w:szCs w:val="24"/>
                </w:rPr>
                <w:t>МБОУ «СОШ № 56</w:t>
              </w:r>
            </w:hyperlink>
            <w:r w:rsidRPr="000C7A38">
              <w:rPr>
                <w:rFonts w:ascii="PT Astra Serif" w:hAnsi="PT Astra Serif"/>
                <w:sz w:val="24"/>
                <w:szCs w:val="24"/>
              </w:rPr>
              <w:t>»;</w:t>
            </w:r>
          </w:p>
          <w:p w:rsidR="00A93C94" w:rsidRPr="000C7A38" w:rsidRDefault="00A93C94" w:rsidP="00BF6E3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- со стороны территории, прилегающей к многоквартирному дому № 14 в 5-ом микрорайоне</w:t>
            </w:r>
          </w:p>
        </w:tc>
        <w:tc>
          <w:tcPr>
            <w:tcW w:w="5387" w:type="dxa"/>
            <w:shd w:val="clear" w:color="auto" w:fill="auto"/>
          </w:tcPr>
          <w:p w:rsidR="00BF7BDD" w:rsidRPr="000C7A38" w:rsidRDefault="00F65E41" w:rsidP="00BF7BDD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Ведутся работы по</w:t>
            </w:r>
            <w:r w:rsidR="00BF7BD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BF7BDD" w:rsidRPr="000C7A38">
              <w:rPr>
                <w:rFonts w:ascii="PT Astra Serif" w:hAnsi="PT Astra Serif"/>
                <w:sz w:val="24"/>
                <w:szCs w:val="24"/>
              </w:rPr>
              <w:t>капитально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му ремонту</w:t>
            </w:r>
            <w:r w:rsidR="00BF7BDD" w:rsidRPr="000C7A38">
              <w:rPr>
                <w:rFonts w:ascii="PT Astra Serif" w:hAnsi="PT Astra Serif"/>
                <w:sz w:val="24"/>
                <w:szCs w:val="24"/>
              </w:rPr>
              <w:t xml:space="preserve"> (восстановлени</w:t>
            </w:r>
            <w:r w:rsidRPr="000C7A38">
              <w:rPr>
                <w:rFonts w:ascii="PT Astra Serif" w:hAnsi="PT Astra Serif"/>
                <w:sz w:val="24"/>
                <w:szCs w:val="24"/>
              </w:rPr>
              <w:t>ю</w:t>
            </w:r>
            <w:r w:rsidR="00BF7BDD" w:rsidRPr="000C7A38">
              <w:rPr>
                <w:rFonts w:ascii="PT Astra Serif" w:hAnsi="PT Astra Serif"/>
                <w:sz w:val="24"/>
                <w:szCs w:val="24"/>
              </w:rPr>
              <w:t xml:space="preserve">) лестничных маршей (спусков) на территории МБОУ </w:t>
            </w:r>
            <w:hyperlink r:id="rId11" w:history="1">
              <w:r w:rsidR="00F820DF" w:rsidRPr="000C7A38">
                <w:rPr>
                  <w:rFonts w:ascii="PT Astra Serif" w:hAnsi="PT Astra Serif"/>
                  <w:sz w:val="24"/>
                  <w:szCs w:val="24"/>
                </w:rPr>
                <w:t xml:space="preserve"> «Гимназия № </w:t>
              </w:r>
              <w:r w:rsidR="00BF7BDD" w:rsidRPr="000C7A38">
                <w:rPr>
                  <w:rFonts w:ascii="PT Astra Serif" w:hAnsi="PT Astra Serif"/>
                  <w:sz w:val="24"/>
                  <w:szCs w:val="24"/>
                </w:rPr>
                <w:t>19</w:t>
              </w:r>
            </w:hyperlink>
            <w:r w:rsidR="00BF7BDD" w:rsidRPr="000C7A38">
              <w:rPr>
                <w:rFonts w:ascii="PT Astra Serif" w:hAnsi="PT Astra Serif"/>
                <w:sz w:val="24"/>
                <w:szCs w:val="24"/>
              </w:rPr>
              <w:t xml:space="preserve">»: </w:t>
            </w:r>
          </w:p>
          <w:p w:rsidR="00BF7BDD" w:rsidRPr="000C7A38" w:rsidRDefault="00BF7BDD" w:rsidP="00BF7BDD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- со стороны </w:t>
            </w:r>
            <w:hyperlink r:id="rId12" w:history="1">
              <w:r w:rsidRPr="000C7A38">
                <w:rPr>
                  <w:rFonts w:ascii="PT Astra Serif" w:hAnsi="PT Astra Serif"/>
                  <w:sz w:val="24"/>
                  <w:szCs w:val="24"/>
                </w:rPr>
                <w:t>МБОУ «СОШ № 56</w:t>
              </w:r>
            </w:hyperlink>
            <w:r w:rsidRPr="000C7A38">
              <w:rPr>
                <w:rFonts w:ascii="PT Astra Serif" w:hAnsi="PT Astra Serif"/>
                <w:sz w:val="24"/>
                <w:szCs w:val="24"/>
              </w:rPr>
              <w:t>»;</w:t>
            </w:r>
          </w:p>
          <w:p w:rsidR="00916891" w:rsidRPr="000C7A38" w:rsidRDefault="00BF7BDD" w:rsidP="00BF7BDD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- со стороны территории, прилегающей к многоквартирному дому № 14 в 5-ом микрорайоне.</w:t>
            </w:r>
          </w:p>
          <w:p w:rsidR="00892D5D" w:rsidRPr="000C7A38" w:rsidRDefault="00BF7BDD" w:rsidP="00743A0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Выполнение работ</w:t>
            </w:r>
            <w:r w:rsidR="00916891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в 3 квартале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</w:tcPr>
          <w:p w:rsidR="00A93C94" w:rsidRPr="000C7A38" w:rsidRDefault="00A93C94" w:rsidP="00DE0C73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13</w:t>
            </w:r>
          </w:p>
        </w:tc>
        <w:tc>
          <w:tcPr>
            <w:tcW w:w="5387" w:type="dxa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51</w:t>
            </w:r>
          </w:p>
        </w:tc>
        <w:tc>
          <w:tcPr>
            <w:tcW w:w="6520" w:type="dxa"/>
          </w:tcPr>
          <w:p w:rsidR="00A93C94" w:rsidRPr="000C7A38" w:rsidRDefault="00A93C94" w:rsidP="00DE0C73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Ремонт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Стройбазы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ул. 2-ой Часовой, ул.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Загородной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  <w:p w:rsidR="00A93C94" w:rsidRPr="000C7A38" w:rsidRDefault="00A93C94" w:rsidP="00DE0C73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</w:p>
        </w:tc>
        <w:tc>
          <w:tcPr>
            <w:tcW w:w="5387" w:type="dxa"/>
          </w:tcPr>
          <w:p w:rsidR="00ED2D1E" w:rsidRDefault="00ED2D1E" w:rsidP="00B407A2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Выполнено</w:t>
            </w:r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ремонтное профилирование и подсыпка вторичным материалом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B407A2" w:rsidRPr="000C7A38">
              <w:rPr>
                <w:rFonts w:ascii="PT Astra Serif" w:hAnsi="PT Astra Serif"/>
                <w:bCs/>
                <w:sz w:val="24"/>
                <w:szCs w:val="24"/>
              </w:rPr>
              <w:t>глубоких ям</w:t>
            </w:r>
            <w:r w:rsidR="00B407A2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на </w:t>
            </w:r>
            <w:r w:rsidR="0027761A" w:rsidRPr="000C7A38">
              <w:rPr>
                <w:rFonts w:ascii="PT Astra Serif" w:hAnsi="PT Astra Serif" w:cs="PT Astra Serif"/>
                <w:sz w:val="24"/>
                <w:szCs w:val="24"/>
              </w:rPr>
              <w:t>дорог</w:t>
            </w:r>
            <w:r w:rsidR="00B407A2" w:rsidRPr="000C7A38">
              <w:rPr>
                <w:rFonts w:ascii="PT Astra Serif" w:hAnsi="PT Astra Serif" w:cs="PT Astra Serif"/>
                <w:sz w:val="24"/>
                <w:szCs w:val="24"/>
              </w:rPr>
              <w:t>ах</w:t>
            </w:r>
            <w:r w:rsidR="0027761A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по </w:t>
            </w:r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ул. </w:t>
            </w:r>
            <w:proofErr w:type="spellStart"/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>Стройбазы</w:t>
            </w:r>
            <w:proofErr w:type="spellEnd"/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ул. 2-ой Часовой, ул. </w:t>
            </w:r>
            <w:proofErr w:type="gramStart"/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>Загородной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. Разработана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проектно-сметная документация на ремонт указанных улиц.</w:t>
            </w:r>
            <w:r w:rsidR="0061313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Планируется заключение </w:t>
            </w:r>
            <w:r w:rsidR="0027761A" w:rsidRPr="000C7A38">
              <w:rPr>
                <w:rFonts w:ascii="PT Astra Serif" w:hAnsi="PT Astra Serif"/>
                <w:bCs/>
                <w:sz w:val="24"/>
                <w:szCs w:val="24"/>
              </w:rPr>
              <w:t>муниципального контракта со сроком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27761A" w:rsidRPr="000C7A38">
              <w:rPr>
                <w:rFonts w:ascii="PT Astra Serif" w:hAnsi="PT Astra Serif"/>
                <w:bCs/>
                <w:sz w:val="24"/>
                <w:szCs w:val="24"/>
              </w:rPr>
              <w:t>в</w:t>
            </w:r>
            <w:r w:rsidR="0027761A" w:rsidRPr="000C7A38">
              <w:rPr>
                <w:rFonts w:ascii="PT Astra Serif" w:hAnsi="PT Astra Serif"/>
                <w:sz w:val="24"/>
                <w:szCs w:val="24"/>
              </w:rPr>
              <w:t>ыполнения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работ - до 01.10.2021 г.</w:t>
            </w:r>
          </w:p>
          <w:p w:rsidR="000903BD" w:rsidRPr="000C7A38" w:rsidRDefault="000903BD" w:rsidP="00B407A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835" w:type="dxa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DE0C73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Державин Валерий Владимирович</w:t>
            </w:r>
          </w:p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10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52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Ремонт проезда с ул. Достовалова в арку дома № 21 во 2-ом микрорайоне</w:t>
            </w:r>
          </w:p>
        </w:tc>
        <w:tc>
          <w:tcPr>
            <w:tcW w:w="5387" w:type="dxa"/>
            <w:shd w:val="clear" w:color="auto" w:fill="auto"/>
          </w:tcPr>
          <w:p w:rsidR="00214527" w:rsidRPr="000C7A38" w:rsidRDefault="00DB6560" w:rsidP="00DB6560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Проведено обследование </w:t>
            </w:r>
            <w:r w:rsidR="00D34274" w:rsidRPr="000C7A38">
              <w:rPr>
                <w:rFonts w:ascii="PT Astra Serif" w:hAnsi="PT Astra Serif" w:cs="PT Astra Serif"/>
                <w:sz w:val="24"/>
                <w:szCs w:val="24"/>
              </w:rPr>
              <w:t>проезда с ул. Достовалова в арку дома № 21 во 2-ом микрорайоне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(21.08.2020 г.). В ходе обследования установлено, что ремонт данного проезда не требуется. Необходимо произвести ремонт дворовой территории дома № 21 во 2-ом микрорайоне. Выполнение указанных работ возможно в 2022 году при условии подачи собственниками помещений в 2021 году заявки в программу «Основные направления благоустройства территории города Кургана» в установленные сроки.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53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Благоустройство территории на углу ул. Мостостроителей и пр. Голикова (снос заброшенных строений, выполнение работ по проектированию сквера)</w:t>
            </w:r>
          </w:p>
        </w:tc>
        <w:tc>
          <w:tcPr>
            <w:tcW w:w="5387" w:type="dxa"/>
            <w:shd w:val="clear" w:color="auto" w:fill="auto"/>
          </w:tcPr>
          <w:p w:rsidR="00040326" w:rsidRPr="000C7A38" w:rsidRDefault="00673793" w:rsidP="00B158EB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Разработана 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проектно-сметная документация на </w:t>
            </w:r>
            <w:r w:rsidR="00DB100A"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</w:t>
            </w:r>
            <w:r w:rsidR="00DB100A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территории на углу ул. Мостостроителей и пр. Голикова (снос заброшенных строений, выполнение работ по проектированию сквера)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 </w:t>
            </w:r>
            <w:r w:rsidR="00B158EB" w:rsidRPr="000C7A38">
              <w:rPr>
                <w:rFonts w:ascii="PT Astra Serif" w:hAnsi="PT Astra Serif" w:cs="PT Astra Serif"/>
                <w:sz w:val="24"/>
                <w:szCs w:val="24"/>
              </w:rPr>
              <w:t>П</w:t>
            </w:r>
            <w:r w:rsidR="00040326" w:rsidRPr="000C7A38">
              <w:rPr>
                <w:rFonts w:ascii="PT Astra Serif" w:hAnsi="PT Astra Serif" w:cs="PT Astra Serif"/>
                <w:sz w:val="24"/>
                <w:szCs w:val="24"/>
              </w:rPr>
              <w:t>роведен аукцион</w:t>
            </w:r>
            <w:r w:rsidR="00B158EB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определена подрядная организация. Срок выполнения работ по контракту - до 15.10.2020 г. </w:t>
            </w:r>
            <w:r w:rsidR="00EE445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04032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Заключен договор  на установку </w:t>
            </w:r>
            <w:r w:rsidR="00786FB5" w:rsidRPr="000C7A38">
              <w:rPr>
                <w:rFonts w:ascii="PT Astra Serif" w:hAnsi="PT Astra Serif" w:cs="PT Astra Serif"/>
                <w:sz w:val="24"/>
                <w:szCs w:val="24"/>
              </w:rPr>
              <w:t>малых архитектурных форм</w:t>
            </w:r>
            <w:r w:rsidR="0004032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.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</w:t>
            </w:r>
            <w:r w:rsidR="0004032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DB100A" w:rsidRPr="000C7A38">
              <w:rPr>
                <w:rFonts w:ascii="PT Astra Serif" w:hAnsi="PT Astra Serif" w:cs="PT Astra Serif"/>
                <w:sz w:val="24"/>
                <w:szCs w:val="24"/>
              </w:rPr>
              <w:t>– до 01.10.2020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54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Демонтаж бесхозных гаражей возле дома № 20 во 2-ом микрорайоне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BD7C6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Выполнены работы по демонтажу 5-ти бесхозных металлических гаражей в районе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дома № 20 во 2-ом микрорайоне.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55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 работ по санитарной обрезке и сносу зеленых насаждений на территории МБДОУ «Детский сад комбинированного вида № 122 «Кораблик» (2 микрорайон, № 6)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5D3BBC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Выполнение работ по санитарной обрезке и сносу деревьев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на территории МБДОУ «Детский сад комбинированного вида № 122 «Кораблик» (2 микрорайон, № 6)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внесено в пл</w:t>
            </w:r>
            <w:r w:rsidR="00A5265D" w:rsidRPr="000C7A38">
              <w:rPr>
                <w:rFonts w:ascii="PT Astra Serif" w:hAnsi="PT Astra Serif"/>
                <w:bCs/>
                <w:sz w:val="24"/>
                <w:szCs w:val="24"/>
              </w:rPr>
              <w:t>ан работ МБУ «</w:t>
            </w:r>
            <w:proofErr w:type="spellStart"/>
            <w:r w:rsidR="00A5265D" w:rsidRPr="000C7A38">
              <w:rPr>
                <w:rFonts w:ascii="PT Astra Serif" w:hAnsi="PT Astra Serif"/>
                <w:bCs/>
                <w:sz w:val="24"/>
                <w:szCs w:val="24"/>
              </w:rPr>
              <w:t>КурганЛес</w:t>
            </w:r>
            <w:proofErr w:type="spellEnd"/>
            <w:r w:rsidR="00A5265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» на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3 квартал 2020 года.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ДСП,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Силантьева Любовь Алексеевна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10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56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Проработка вопроса о возможности оборудования пешеходного перехода через улицу Генерала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Дубынина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 районе домов № 24 и № 21 в 3-ем микрорайоне</w:t>
            </w:r>
          </w:p>
        </w:tc>
        <w:tc>
          <w:tcPr>
            <w:tcW w:w="5387" w:type="dxa"/>
            <w:shd w:val="clear" w:color="auto" w:fill="auto"/>
          </w:tcPr>
          <w:p w:rsidR="00130FE9" w:rsidRPr="000C7A38" w:rsidRDefault="00130FE9" w:rsidP="008E3EEF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Выполнено обор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удование пешеходного перехода через улицу Генерала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Дубынина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 районе домов № 24 и № 21 в 3-ем микрорайоне. Уст</w:t>
            </w:r>
            <w:r w:rsidR="008E3EEF" w:rsidRPr="000C7A38">
              <w:rPr>
                <w:rFonts w:ascii="PT Astra Serif" w:hAnsi="PT Astra Serif" w:cs="PT Astra Serif"/>
                <w:sz w:val="24"/>
                <w:szCs w:val="24"/>
              </w:rPr>
              <w:t>ановлены дорожные знаки,</w:t>
            </w:r>
            <w:r w:rsidR="0047444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8E3EEF" w:rsidRPr="000C7A38">
              <w:rPr>
                <w:rFonts w:ascii="PT Astra Serif" w:hAnsi="PT Astra Serif" w:cs="PT Astra Serif"/>
                <w:sz w:val="24"/>
                <w:szCs w:val="24"/>
              </w:rPr>
              <w:t>нанесена разметка.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Лушников Алексей Олегович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57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Строительство линии наружного освещения в районе домов № 20, № 20а, № 21 в 3-ем микрорайоне</w:t>
            </w:r>
          </w:p>
        </w:tc>
        <w:tc>
          <w:tcPr>
            <w:tcW w:w="5387" w:type="dxa"/>
            <w:shd w:val="clear" w:color="auto" w:fill="auto"/>
          </w:tcPr>
          <w:p w:rsidR="00B67FC0" w:rsidRPr="000C7A38" w:rsidRDefault="00A93C94" w:rsidP="0093756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получено положительное заключение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. </w:t>
            </w:r>
            <w:r w:rsidR="00937560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Ведется подготовка аукционной документации. Выполнение строительно-монтажных работ планируется до 30.10.2020 г. Ввод линии в эксплуатацию – в ноябре 2020 года.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Лушников Алексей Олегович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D55661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58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Ремонт проезда между домами № 9 и № 14 в 5-ом микрорайоне с устройством парковки перед главным входом в здание </w:t>
            </w:r>
            <w:hyperlink r:id="rId13" w:history="1">
              <w:r w:rsidRPr="000C7A38">
                <w:rPr>
                  <w:rFonts w:ascii="PT Astra Serif" w:hAnsi="PT Astra Serif"/>
                  <w:sz w:val="24"/>
                  <w:szCs w:val="24"/>
                </w:rPr>
                <w:t>МБОУ «Гимназия № 19</w:t>
              </w:r>
            </w:hyperlink>
            <w:r w:rsidRPr="000C7A38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01533D" w:rsidP="00474441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Выполнение р</w:t>
            </w:r>
            <w:r w:rsidR="00957A28" w:rsidRPr="000C7A38">
              <w:rPr>
                <w:rFonts w:ascii="PT Astra Serif" w:hAnsi="PT Astra Serif"/>
                <w:sz w:val="24"/>
                <w:szCs w:val="24"/>
              </w:rPr>
              <w:t xml:space="preserve">абот по ремонту проезда между домами № 9 и № 14 в 5-ом микрорайоне с устройством парковки перед главным входом в здание </w:t>
            </w:r>
            <w:hyperlink r:id="rId14" w:history="1">
              <w:r w:rsidR="00957A28" w:rsidRPr="000C7A38">
                <w:rPr>
                  <w:rFonts w:ascii="PT Astra Serif" w:hAnsi="PT Astra Serif"/>
                  <w:sz w:val="24"/>
                  <w:szCs w:val="24"/>
                </w:rPr>
                <w:t>МБОУ «Гимназия № 19</w:t>
              </w:r>
            </w:hyperlink>
            <w:r w:rsidR="00957A28" w:rsidRPr="000C7A38">
              <w:rPr>
                <w:rFonts w:ascii="PT Astra Serif" w:hAnsi="PT Astra Serif"/>
                <w:sz w:val="24"/>
                <w:szCs w:val="24"/>
              </w:rPr>
              <w:t>»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планируется </w:t>
            </w:r>
            <w:r w:rsidR="00957A28" w:rsidRPr="000C7A38">
              <w:rPr>
                <w:rFonts w:ascii="PT Astra Serif" w:hAnsi="PT Astra Serif" w:cs="PT Astra Serif"/>
                <w:sz w:val="24"/>
                <w:szCs w:val="24"/>
              </w:rPr>
              <w:t>до 01.10.2020 г.</w:t>
            </w:r>
            <w:r w:rsidR="00957A28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45B3A">
            <w:pPr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11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59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Благоустройство дворовых территорий многоквартирных домов №№ 5, 7, 9 по ул. Дзержинского</w:t>
            </w:r>
          </w:p>
        </w:tc>
        <w:tc>
          <w:tcPr>
            <w:tcW w:w="5387" w:type="dxa"/>
            <w:shd w:val="clear" w:color="auto" w:fill="auto"/>
          </w:tcPr>
          <w:p w:rsidR="009B330C" w:rsidRPr="000C7A38" w:rsidRDefault="009B330C" w:rsidP="00AB5318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Выполнены работы </w:t>
            </w:r>
            <w:r w:rsidR="006A1B79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по </w:t>
            </w:r>
            <w:r w:rsidR="006A1B79" w:rsidRPr="000C7A38">
              <w:rPr>
                <w:rFonts w:ascii="PT Astra Serif" w:hAnsi="PT Astra Serif" w:cs="PT Astra Serif"/>
                <w:sz w:val="24"/>
                <w:szCs w:val="24"/>
              </w:rPr>
              <w:t>ремонту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асфальтового покрытия дворовых территорий многоквартирных домов</w:t>
            </w:r>
            <w:r w:rsidR="00C45BCA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№№ 5, 7, 9 по ул. </w:t>
            </w:r>
            <w:r w:rsidR="00C45BCA"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Дзержинского, </w:t>
            </w:r>
            <w:r w:rsidR="00AB5318" w:rsidRPr="000C7A38">
              <w:rPr>
                <w:rFonts w:ascii="PT Astra Serif" w:hAnsi="PT Astra Serif" w:cs="PT Astra Serif"/>
                <w:sz w:val="24"/>
                <w:szCs w:val="24"/>
              </w:rPr>
              <w:t>обустройству</w:t>
            </w:r>
            <w:r w:rsidR="007C49B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детск</w:t>
            </w:r>
            <w:r w:rsidR="00AB5318" w:rsidRPr="000C7A38">
              <w:rPr>
                <w:rFonts w:ascii="PT Astra Serif" w:hAnsi="PT Astra Serif" w:cs="PT Astra Serif"/>
                <w:sz w:val="24"/>
                <w:szCs w:val="24"/>
              </w:rPr>
              <w:t>ой</w:t>
            </w:r>
            <w:r w:rsidR="007C49B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площадк</w:t>
            </w:r>
            <w:r w:rsidR="00AB5318"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7C49B8" w:rsidRPr="000C7A38">
              <w:rPr>
                <w:rFonts w:ascii="PT Astra Serif" w:hAnsi="PT Astra Serif" w:cs="PT Astra Serif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lastRenderedPageBreak/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lastRenderedPageBreak/>
              <w:t>60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Асфальтирование проезда с ул. Дзержинского во двор между домами №№ 50, 52 по ул. Дзержинского</w:t>
            </w:r>
          </w:p>
        </w:tc>
        <w:tc>
          <w:tcPr>
            <w:tcW w:w="5387" w:type="dxa"/>
            <w:shd w:val="clear" w:color="auto" w:fill="auto"/>
          </w:tcPr>
          <w:p w:rsidR="00015968" w:rsidRPr="000C7A38" w:rsidRDefault="008E2351" w:rsidP="00501B3E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Заявка от жителей указанных домов на включение данной территории в муниципальную программу «Основные направления благоустройства территории города Кургана» до 31.01.2020 г.</w:t>
            </w:r>
            <w:r w:rsidR="00501B3E" w:rsidRPr="000C7A38">
              <w:rPr>
                <w:rFonts w:ascii="PT Astra Serif" w:hAnsi="PT Astra Serif" w:cs="PT Astra Serif"/>
                <w:sz w:val="24"/>
                <w:szCs w:val="24"/>
              </w:rPr>
              <w:t>, а также в период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501B3E" w:rsidRPr="000C7A38">
              <w:rPr>
                <w:rFonts w:ascii="PT Astra Serif" w:hAnsi="PT Astra Serif"/>
                <w:sz w:val="24"/>
                <w:szCs w:val="24"/>
              </w:rPr>
              <w:t xml:space="preserve">6 июля по 10 августа 2020 года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не поступала.</w:t>
            </w:r>
            <w:r w:rsidR="00501B3E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BF0357" w:rsidRPr="000C7A38">
              <w:rPr>
                <w:rFonts w:ascii="PT Astra Serif" w:hAnsi="PT Astra Serif"/>
                <w:sz w:val="24"/>
                <w:szCs w:val="24"/>
              </w:rPr>
              <w:t>В связи с этим выполнить в 2021 году ремонт дворовой территории дома № 30 в 6 микрорайоне не представляется возможным.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38012D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38012D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0C7A38" w:rsidRDefault="00A93C94" w:rsidP="0038012D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38012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61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Перевод на природный газ жилых домов, расположенных на территории между ул. Дзержинского, ул. Бурова-Петрова, ул. Некрасова и пр. Машиностроителей </w:t>
            </w:r>
          </w:p>
        </w:tc>
        <w:tc>
          <w:tcPr>
            <w:tcW w:w="5387" w:type="dxa"/>
            <w:shd w:val="clear" w:color="auto" w:fill="auto"/>
          </w:tcPr>
          <w:p w:rsidR="008165DD" w:rsidRPr="000C7A38" w:rsidRDefault="00A93C94" w:rsidP="004F7D14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Разработана проектн</w:t>
            </w:r>
            <w:r w:rsidR="008165D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о-сметная документация. </w:t>
            </w:r>
            <w:proofErr w:type="gramStart"/>
            <w:r w:rsidR="008165DD" w:rsidRPr="000C7A38">
              <w:rPr>
                <w:rFonts w:ascii="PT Astra Serif" w:hAnsi="PT Astra Serif"/>
                <w:bCs/>
                <w:sz w:val="24"/>
                <w:szCs w:val="24"/>
              </w:rPr>
              <w:t>Передана</w:t>
            </w:r>
            <w:proofErr w:type="gramEnd"/>
            <w:r w:rsidR="008165D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на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госэкспертизу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8165D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(16.04.2020 г.) </w:t>
            </w:r>
            <w:r w:rsidR="004F7D14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Ориентировочный срок получения положительного заключения </w:t>
            </w:r>
            <w:proofErr w:type="spellStart"/>
            <w:r w:rsidR="004F7D14"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="004F7D14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- до 30.09.2020 г. 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Проведение аукциона по выбору подрядной организации для выполнения строительно-монтажных работ – после получения положительного заключения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="004F7D14"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38012D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62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Строительство газораспределительных сетей природного газа </w:t>
            </w:r>
            <w:proofErr w:type="gramStart"/>
            <w:r w:rsidRPr="000C7A38">
              <w:rPr>
                <w:rFonts w:ascii="PT Astra Serif" w:hAnsi="PT Astra Serif"/>
                <w:sz w:val="24"/>
                <w:szCs w:val="24"/>
              </w:rPr>
              <w:t>по</w:t>
            </w:r>
            <w:proofErr w:type="gramEnd"/>
            <w:r w:rsidRPr="000C7A38">
              <w:rPr>
                <w:rFonts w:ascii="PT Astra Serif" w:hAnsi="PT Astra Serif"/>
                <w:sz w:val="24"/>
                <w:szCs w:val="24"/>
              </w:rPr>
              <w:t>:</w:t>
            </w:r>
          </w:p>
          <w:p w:rsidR="00A93C94" w:rsidRPr="000C7A38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- ул. Рабоче-Крестьянской, № 14; ул. Зайцева, № 85; ул. Дзержинского, № 6;</w:t>
            </w:r>
          </w:p>
          <w:p w:rsidR="00A93C94" w:rsidRPr="000C7A38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- ул. Дзержинского, № 6а; ул. Машиностроителей, №№ 3, 5, 7, 9; пос. </w:t>
            </w:r>
            <w:proofErr w:type="gramStart"/>
            <w:r w:rsidRPr="000C7A38">
              <w:rPr>
                <w:rFonts w:ascii="PT Astra Serif" w:hAnsi="PT Astra Serif"/>
                <w:sz w:val="24"/>
                <w:szCs w:val="24"/>
              </w:rPr>
              <w:t>Механический</w:t>
            </w:r>
            <w:proofErr w:type="gramEnd"/>
            <w:r w:rsidRPr="000C7A38">
              <w:rPr>
                <w:rFonts w:ascii="PT Astra Serif" w:hAnsi="PT Astra Serif"/>
                <w:sz w:val="24"/>
                <w:szCs w:val="24"/>
              </w:rPr>
              <w:t>, №№ 4, 5, 7, 7а, 9; ул. Ястржембского, №№ 40а, 40б</w:t>
            </w:r>
          </w:p>
        </w:tc>
        <w:tc>
          <w:tcPr>
            <w:tcW w:w="5387" w:type="dxa"/>
            <w:shd w:val="clear" w:color="auto" w:fill="auto"/>
          </w:tcPr>
          <w:p w:rsidR="008D0D4A" w:rsidRPr="000C7A38" w:rsidRDefault="00B80754" w:rsidP="00004BDA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Разработана проектно-сметная документация, </w:t>
            </w:r>
            <w:r w:rsidR="000825B7" w:rsidRPr="000C7A38">
              <w:rPr>
                <w:rFonts w:ascii="PT Astra Serif" w:hAnsi="PT Astra Serif"/>
                <w:bCs/>
                <w:sz w:val="24"/>
                <w:szCs w:val="24"/>
              </w:rPr>
              <w:t>передана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на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госэкспертизу</w:t>
            </w:r>
            <w:proofErr w:type="spellEnd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. </w:t>
            </w:r>
            <w:r w:rsidR="00004BDA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Ориентировочный срок получения положительного заключения </w:t>
            </w:r>
            <w:proofErr w:type="spellStart"/>
            <w:r w:rsidR="00004BDA"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="00004BDA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– до 30.09.2020 г. </w:t>
            </w:r>
            <w:r w:rsidR="00A93C94" w:rsidRPr="000C7A38">
              <w:rPr>
                <w:rFonts w:ascii="PT Astra Serif" w:hAnsi="PT Astra Serif"/>
                <w:bCs/>
                <w:sz w:val="24"/>
                <w:szCs w:val="24"/>
              </w:rPr>
              <w:t>Проведение аукциона по выбору подрядной организации для выполнения строительно-монтажных работ планируется после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получения положительного заключения </w:t>
            </w:r>
            <w:proofErr w:type="spellStart"/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госэкспертизы</w:t>
            </w:r>
            <w:proofErr w:type="spellEnd"/>
            <w:r w:rsidR="000825B7" w:rsidRPr="000C7A38">
              <w:rPr>
                <w:rFonts w:ascii="PT Astra Serif" w:hAnsi="PT Astra Serif"/>
                <w:bCs/>
                <w:sz w:val="24"/>
                <w:szCs w:val="24"/>
              </w:rPr>
              <w:t>.</w:t>
            </w:r>
            <w:r w:rsidR="008E2351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Олег Викторович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contextualSpacing/>
              <w:jc w:val="both"/>
              <w:textAlignment w:val="auto"/>
              <w:rPr>
                <w:rFonts w:ascii="PT Astra Serif" w:hAnsi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Территориальная группа № 11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63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Проработка вопроса о возможности установки спортивной площадки с элементами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воркаута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на территории сквера по ул. Дзержинского – ул. Ястржембского</w:t>
            </w:r>
          </w:p>
        </w:tc>
        <w:tc>
          <w:tcPr>
            <w:tcW w:w="5387" w:type="dxa"/>
            <w:shd w:val="clear" w:color="auto" w:fill="auto"/>
          </w:tcPr>
          <w:p w:rsidR="00015968" w:rsidRPr="000C7A38" w:rsidRDefault="008C7228" w:rsidP="00926BBE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</w:t>
            </w:r>
            <w:r w:rsidR="001478BF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опрос </w:t>
            </w:r>
            <w:r w:rsidR="001478BF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о возможности установки спортивной площадки с элементами </w:t>
            </w:r>
            <w:proofErr w:type="spellStart"/>
            <w:r w:rsidR="001478BF" w:rsidRPr="000C7A38">
              <w:rPr>
                <w:rFonts w:ascii="PT Astra Serif" w:hAnsi="PT Astra Serif" w:cs="PT Astra Serif"/>
                <w:sz w:val="24"/>
                <w:szCs w:val="24"/>
              </w:rPr>
              <w:t>воркаута</w:t>
            </w:r>
            <w:proofErr w:type="spellEnd"/>
            <w:r w:rsidR="001478BF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на территории сквера по ул. Дзержинского – ул. Ястржембского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планируется рассмотреть </w:t>
            </w:r>
            <w:r w:rsidR="00AD2060" w:rsidRPr="000C7A38">
              <w:rPr>
                <w:rFonts w:ascii="PT Astra Serif" w:hAnsi="PT Astra Serif"/>
                <w:bCs/>
                <w:sz w:val="24"/>
                <w:szCs w:val="24"/>
              </w:rPr>
              <w:t>после проведения аукционов по муниципальной программе «Формирование комфортной городской среды в городе Кургане»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– до </w:t>
            </w:r>
            <w:r w:rsidR="00926BBE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Кацай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Андрей Михайлович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64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Ремонт пешеходной дорожки от МБУ «Центр культуры и досуга «Спутник» (ул.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№ 12а) до МБОУ СОШ № 17 (ул.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Московская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, № 26)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570851" w:rsidP="00D46F52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</w:t>
            </w:r>
            <w:r w:rsidR="0001533D" w:rsidRPr="000C7A38">
              <w:rPr>
                <w:rFonts w:ascii="PT Astra Serif" w:hAnsi="PT Astra Serif" w:cs="PT Astra Serif"/>
                <w:sz w:val="24"/>
                <w:szCs w:val="24"/>
              </w:rPr>
              <w:t>олнение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работ по ремонту пешеходной дорожки от МБУ «Центр культуры и досуга «Спутник» (ул.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№ 12а) до МБОУ СОШ № 17 (ул.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Московская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, № 26) планируется до </w:t>
            </w:r>
            <w:r w:rsidR="00D46F52" w:rsidRPr="000C7A38">
              <w:rPr>
                <w:rFonts w:ascii="PT Astra Serif" w:hAnsi="PT Astra Serif" w:cs="PT Astra Serif"/>
                <w:sz w:val="24"/>
                <w:szCs w:val="24"/>
              </w:rPr>
              <w:t>15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.10.2020 г.</w:t>
            </w:r>
            <w:r w:rsidR="00BC027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Кацай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Андрей Михайлович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65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9 Мая (на участке от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№№ 1, 2, 4 по ул. 9 мая) </w:t>
            </w:r>
          </w:p>
        </w:tc>
        <w:tc>
          <w:tcPr>
            <w:tcW w:w="5387" w:type="dxa"/>
            <w:shd w:val="clear" w:color="auto" w:fill="auto"/>
          </w:tcPr>
          <w:p w:rsidR="00CE479C" w:rsidRPr="000C7A38" w:rsidRDefault="00CE479C" w:rsidP="0001533D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</w:t>
            </w:r>
            <w:r w:rsidR="00BC0276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я</w:t>
            </w:r>
            <w:r w:rsidR="003C70A7" w:rsidRPr="000C7A38">
              <w:rPr>
                <w:rFonts w:ascii="PT Astra Serif" w:hAnsi="PT Astra Serif" w:cs="PT Astra Serif"/>
                <w:sz w:val="24"/>
                <w:szCs w:val="24"/>
              </w:rPr>
              <w:t>мочн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ый</w:t>
            </w:r>
            <w:r w:rsidR="003C70A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ремонт ул. 9 Мая (на участке от ул. </w:t>
            </w:r>
            <w:proofErr w:type="spellStart"/>
            <w:r w:rsidR="003C70A7"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="003C70A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домов №№ 1, 2, 4 по ул. 9 мая).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Сидоров Яков Семенович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66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Ямочный ремонт ул. </w:t>
            </w:r>
            <w:proofErr w:type="gram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Школьной</w:t>
            </w:r>
            <w:proofErr w:type="gram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(на участке от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 1, № 3 по ул. Школьной)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01533D" w:rsidP="0047444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</w:t>
            </w:r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ямочн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ого</w:t>
            </w:r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ремонт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а</w:t>
            </w:r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ул. </w:t>
            </w:r>
            <w:proofErr w:type="gramStart"/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>Школьной</w:t>
            </w:r>
            <w:proofErr w:type="gramEnd"/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(на участке от ул. </w:t>
            </w:r>
            <w:proofErr w:type="spellStart"/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="00046BC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до домов № 1, № 3 по ул. Школьной) планируется </w:t>
            </w:r>
            <w:r w:rsidR="00CB1CF6" w:rsidRPr="000C7A38">
              <w:rPr>
                <w:rFonts w:ascii="PT Astra Serif" w:hAnsi="PT Astra Serif"/>
                <w:bCs/>
                <w:sz w:val="24"/>
                <w:szCs w:val="24"/>
              </w:rPr>
              <w:t>до 15</w:t>
            </w:r>
            <w:r w:rsidR="00F6053A" w:rsidRPr="000C7A38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  <w:r w:rsidR="00BC0276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Сидоров Яков Семенович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67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Строительство линии наружного освещения по ул. Зайцева (от дома № 14 по ул. Дзержинского до ул. Рабоче-Крестьянской) и по ул. Рабоче-Крестьянской (от ул. Зайцева до ул. Дзержинского)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447B22" w:rsidP="00C74839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Выполнено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строительство линии наружного освещения по ул. Зайцева (от дома № 14 по ул. Дзержинского до ул. Рабоче-Крестьянской) и по ул. Рабоче-Крестьянской (от ул. Зайцева до ул. Дзержинского), </w:t>
            </w:r>
            <w:r w:rsidR="00C74839" w:rsidRPr="000C7A38">
              <w:rPr>
                <w:rFonts w:ascii="PT Astra Serif" w:hAnsi="PT Astra Serif"/>
                <w:sz w:val="24"/>
                <w:szCs w:val="24"/>
              </w:rPr>
              <w:t>линия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C74839" w:rsidRPr="000C7A38">
              <w:rPr>
                <w:rFonts w:ascii="PT Astra Serif" w:hAnsi="PT Astra Serif"/>
                <w:sz w:val="24"/>
                <w:szCs w:val="24"/>
              </w:rPr>
              <w:t xml:space="preserve">введена </w:t>
            </w:r>
            <w:r w:rsidRPr="000C7A38">
              <w:rPr>
                <w:rFonts w:ascii="PT Astra Serif" w:hAnsi="PT Astra Serif"/>
                <w:sz w:val="24"/>
                <w:szCs w:val="24"/>
              </w:rPr>
              <w:t>в эксплуатацию.</w:t>
            </w:r>
            <w:r w:rsidR="00C74839" w:rsidRPr="000C7A38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12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68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работ по профилированию с подсыпкой вторичным материалом дороги по ул. Перова от ул. Добролюбова до ул. Мусоргского (при условии фрезерования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, с учетом транспортной логистики)</w:t>
            </w:r>
          </w:p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</w:tcPr>
          <w:p w:rsidR="00A93C94" w:rsidRPr="000C7A38" w:rsidRDefault="006E1773" w:rsidP="0001533D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</w:t>
            </w:r>
            <w:r w:rsidR="0001533D" w:rsidRPr="000C7A38">
              <w:rPr>
                <w:rFonts w:ascii="PT Astra Serif" w:hAnsi="PT Astra Serif" w:cs="PT Astra Serif"/>
                <w:sz w:val="24"/>
                <w:szCs w:val="24"/>
              </w:rPr>
              <w:t>ение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работ по профилированию с подсыпкой вторичным материалом дороги по ул. Перова от ул. Добролюбова до ул. Мусоргского (при условии фрезерования ул.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Карбышева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>, с учетом транспорт</w:t>
            </w:r>
            <w:r w:rsidR="00BA03DF" w:rsidRPr="000C7A38">
              <w:rPr>
                <w:rFonts w:ascii="PT Astra Serif" w:hAnsi="PT Astra Serif" w:cs="PT Astra Serif"/>
                <w:sz w:val="24"/>
                <w:szCs w:val="24"/>
              </w:rPr>
              <w:t>ной логистики) планируется до 15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Игорь Викторович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69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Выполнение в твердом покрытии подходов к пешеходному переходу через ул. С.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Юлаева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 районе ул. Тимирязева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B853D3" w:rsidP="00474441">
            <w:pPr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В</w:t>
            </w:r>
            <w:r w:rsidR="0001533D" w:rsidRPr="000C7A38">
              <w:rPr>
                <w:rFonts w:ascii="PT Astra Serif" w:hAnsi="PT Astra Serif"/>
                <w:bCs/>
                <w:sz w:val="24"/>
                <w:szCs w:val="24"/>
              </w:rPr>
              <w:t>ыполнение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р</w:t>
            </w:r>
            <w:r w:rsidR="0032132F" w:rsidRPr="000C7A38">
              <w:rPr>
                <w:rFonts w:ascii="PT Astra Serif" w:hAnsi="PT Astra Serif"/>
                <w:bCs/>
                <w:sz w:val="24"/>
                <w:szCs w:val="24"/>
              </w:rPr>
              <w:t>абот планируется до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883CC9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Прозоров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Игорь Викторович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DE0C73">
            <w:pPr>
              <w:jc w:val="both"/>
              <w:rPr>
                <w:rFonts w:ascii="PT Astra Serif" w:hAnsi="PT Astra Serif" w:cs="Calibri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/>
                <w:bCs/>
                <w:sz w:val="24"/>
                <w:szCs w:val="24"/>
              </w:rPr>
              <w:t>Территориальная группа № 1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196"/>
        </w:trPr>
        <w:tc>
          <w:tcPr>
            <w:tcW w:w="568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70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DE0C73">
            <w:pPr>
              <w:jc w:val="both"/>
              <w:rPr>
                <w:rFonts w:ascii="PT Astra Serif" w:hAnsi="PT Astra Serif" w:cs="Calibri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Обустройство светофорного объекта на пересечении улиц Чайковского, Макаренко и бульвара Мира </w:t>
            </w:r>
          </w:p>
        </w:tc>
        <w:tc>
          <w:tcPr>
            <w:tcW w:w="5387" w:type="dxa"/>
            <w:shd w:val="clear" w:color="auto" w:fill="auto"/>
          </w:tcPr>
          <w:p w:rsidR="00CA00D9" w:rsidRPr="000C7A38" w:rsidRDefault="0001533D" w:rsidP="00743A00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Выполнение работ по </w:t>
            </w:r>
            <w:r w:rsidR="00B853D3" w:rsidRPr="000C7A38">
              <w:rPr>
                <w:rFonts w:ascii="PT Astra Serif" w:hAnsi="PT Astra Serif" w:cs="Calibri"/>
                <w:bCs/>
                <w:sz w:val="24"/>
                <w:szCs w:val="24"/>
              </w:rPr>
              <w:t>о</w:t>
            </w:r>
            <w:r w:rsidR="00ED55C4" w:rsidRPr="000C7A38">
              <w:rPr>
                <w:rFonts w:ascii="PT Astra Serif" w:hAnsi="PT Astra Serif" w:cs="Calibri"/>
                <w:bCs/>
                <w:sz w:val="24"/>
                <w:szCs w:val="24"/>
              </w:rPr>
              <w:t>бустройств</w:t>
            </w:r>
            <w:r w:rsidRPr="000C7A38">
              <w:rPr>
                <w:rFonts w:ascii="PT Astra Serif" w:hAnsi="PT Astra Serif" w:cs="Calibri"/>
                <w:bCs/>
                <w:sz w:val="24"/>
                <w:szCs w:val="24"/>
              </w:rPr>
              <w:t>у</w:t>
            </w:r>
            <w:r w:rsidR="00ED55C4" w:rsidRPr="000C7A38">
              <w:rPr>
                <w:rFonts w:ascii="PT Astra Serif" w:hAnsi="PT Astra Serif" w:cs="Calibri"/>
                <w:bCs/>
                <w:sz w:val="24"/>
                <w:szCs w:val="24"/>
              </w:rPr>
              <w:t xml:space="preserve"> светофорного объекта на пересечении улиц Чайковского, Макаренко и бульвара Мира планируется д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 w:rsidR="00B853D3" w:rsidRPr="000C7A38"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DE0C7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Якушева Елена Сергеевна</w:t>
            </w:r>
          </w:p>
          <w:p w:rsidR="00A93C94" w:rsidRPr="000C7A38" w:rsidRDefault="00A93C94" w:rsidP="00DE0C73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b/>
                <w:sz w:val="24"/>
                <w:szCs w:val="24"/>
              </w:rPr>
              <w:t>Территориальная группа № 12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71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overflowPunct/>
              <w:autoSpaceDE/>
              <w:autoSpaceDN/>
              <w:adjustRightInd/>
              <w:ind w:left="8"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Очистка водоотводных канав на бульваре Мира и улицах Гайдара, Герцена, Макаренко, Щорса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01533D" w:rsidP="0047444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Выполнение</w:t>
            </w:r>
            <w:r w:rsidR="00B04ECA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</w:t>
            </w:r>
            <w:r w:rsidR="00115BA8" w:rsidRPr="000C7A38">
              <w:rPr>
                <w:rFonts w:ascii="PT Astra Serif" w:hAnsi="PT Astra Serif" w:cs="PT Astra Serif"/>
                <w:sz w:val="24"/>
                <w:szCs w:val="24"/>
              </w:rPr>
              <w:t>чистк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и</w:t>
            </w:r>
            <w:r w:rsidR="00115BA8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водоотводных канав на бульваре Мира и улицах Гайдара, Герцена, Макаренко, Щорса</w:t>
            </w:r>
            <w:r w:rsidR="00B04ECA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планируется</w:t>
            </w:r>
            <w:r w:rsidR="00115BA8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д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 w:rsidR="00B04ECA" w:rsidRPr="000C7A38">
              <w:rPr>
                <w:rFonts w:ascii="PT Astra Serif" w:hAnsi="PT Astra Serif"/>
                <w:bCs/>
                <w:sz w:val="24"/>
                <w:szCs w:val="24"/>
              </w:rPr>
              <w:t>01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>.10.2020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Семина Наталья Викторовна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72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Строительство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хозфекальной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канализации восточной части города Кургана (при наличии федеральной субсидии)</w:t>
            </w:r>
          </w:p>
        </w:tc>
        <w:tc>
          <w:tcPr>
            <w:tcW w:w="5387" w:type="dxa"/>
            <w:shd w:val="clear" w:color="auto" w:fill="auto"/>
          </w:tcPr>
          <w:p w:rsidR="00623F41" w:rsidRPr="000C7A38" w:rsidRDefault="00623F41" w:rsidP="007A1601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Проведен аукцион, определена подрядная организация, заключен контракт на строительство </w:t>
            </w:r>
            <w:proofErr w:type="spellStart"/>
            <w:r w:rsidRPr="000C7A38">
              <w:rPr>
                <w:rFonts w:ascii="PT Astra Serif" w:hAnsi="PT Astra Serif" w:cs="PT Astra Serif"/>
                <w:sz w:val="24"/>
                <w:szCs w:val="24"/>
              </w:rPr>
              <w:t>хозфекальной</w:t>
            </w:r>
            <w:proofErr w:type="spellEnd"/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канализации восточной части города Кургана (20.04.2020 г.).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7A1601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Срок завершения работ </w:t>
            </w:r>
            <w:r w:rsidR="005B571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- </w:t>
            </w:r>
            <w:r w:rsidR="007A1601" w:rsidRPr="000C7A38">
              <w:rPr>
                <w:rFonts w:ascii="PT Astra Serif" w:hAnsi="PT Astra Serif" w:cs="PT Astra Serif"/>
                <w:sz w:val="24"/>
                <w:szCs w:val="24"/>
              </w:rPr>
              <w:t>10.12.2020 г.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Семина Наталья Викторовна</w:t>
            </w:r>
          </w:p>
          <w:p w:rsidR="00A93C94" w:rsidRPr="000C7A38" w:rsidRDefault="00A93C94" w:rsidP="00052C69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b/>
                <w:sz w:val="24"/>
                <w:szCs w:val="24"/>
              </w:rPr>
            </w:pPr>
            <w:r w:rsidRPr="000C7A38">
              <w:rPr>
                <w:rFonts w:ascii="PT Astra Serif" w:hAnsi="PT Astra Serif"/>
                <w:b/>
                <w:sz w:val="24"/>
                <w:szCs w:val="24"/>
              </w:rPr>
              <w:t>ОДНОМАНДАТНЫЙ ИЗБИРАТЕЛЬНЫЙ ОКРУГ № 13</w:t>
            </w:r>
          </w:p>
        </w:tc>
        <w:tc>
          <w:tcPr>
            <w:tcW w:w="5387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A0176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73</w:t>
            </w:r>
          </w:p>
        </w:tc>
        <w:tc>
          <w:tcPr>
            <w:tcW w:w="6520" w:type="dxa"/>
            <w:shd w:val="clear" w:color="auto" w:fill="auto"/>
          </w:tcPr>
          <w:p w:rsidR="00A93C94" w:rsidRPr="000C7A38" w:rsidRDefault="00A93C94" w:rsidP="00210B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Установка остановочного павильона на ул. Мостостроителей на автобусной остановке «1 микрорайон (ул. Алексеева)» по направлению из города</w:t>
            </w:r>
          </w:p>
        </w:tc>
        <w:tc>
          <w:tcPr>
            <w:tcW w:w="5387" w:type="dxa"/>
            <w:shd w:val="clear" w:color="auto" w:fill="auto"/>
          </w:tcPr>
          <w:p w:rsidR="00255C69" w:rsidRPr="000C7A38" w:rsidRDefault="00C900E9" w:rsidP="002F0545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Проведен аукцион, определена подрядная организация для в</w:t>
            </w:r>
            <w:r w:rsidR="0001533D" w:rsidRPr="000C7A38">
              <w:rPr>
                <w:rFonts w:ascii="PT Astra Serif" w:hAnsi="PT Astra Serif" w:cs="PT Astra Serif"/>
                <w:sz w:val="24"/>
                <w:szCs w:val="24"/>
              </w:rPr>
              <w:t>ыполнени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я</w:t>
            </w:r>
            <w:r w:rsidR="0001533D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работ по</w:t>
            </w:r>
            <w:r w:rsidR="00B43FB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у</w:t>
            </w:r>
            <w:r w:rsidR="008D7AD4" w:rsidRPr="000C7A38">
              <w:rPr>
                <w:rFonts w:ascii="PT Astra Serif" w:hAnsi="PT Astra Serif" w:cs="PT Astra Serif"/>
                <w:sz w:val="24"/>
                <w:szCs w:val="24"/>
              </w:rPr>
              <w:t>становк</w:t>
            </w:r>
            <w:r w:rsidR="0001533D" w:rsidRPr="000C7A38">
              <w:rPr>
                <w:rFonts w:ascii="PT Astra Serif" w:hAnsi="PT Astra Serif" w:cs="PT Astra Serif"/>
                <w:sz w:val="24"/>
                <w:szCs w:val="24"/>
              </w:rPr>
              <w:t>е</w:t>
            </w:r>
            <w:r w:rsidR="008D7AD4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остановочного павильона на ул. Мостостроителей на автобусной остановке «1 микрорайон (ул. Алексеева)» по направлению из города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>. Выполнение работ по контракту -</w:t>
            </w:r>
            <w:r w:rsidR="008D7AD4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="008D7AD4" w:rsidRPr="000C7A38">
              <w:rPr>
                <w:rFonts w:ascii="PT Astra Serif" w:hAnsi="PT Astra Serif"/>
                <w:bCs/>
                <w:sz w:val="24"/>
                <w:szCs w:val="24"/>
              </w:rPr>
              <w:t>д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о </w:t>
            </w:r>
            <w:r w:rsidR="002F0545" w:rsidRPr="000C7A38">
              <w:rPr>
                <w:rFonts w:ascii="PT Astra Serif" w:hAnsi="PT Astra Serif"/>
                <w:bCs/>
                <w:sz w:val="24"/>
                <w:szCs w:val="24"/>
              </w:rPr>
              <w:t>15</w:t>
            </w:r>
            <w:r w:rsidR="00B43FB7" w:rsidRPr="000C7A38">
              <w:rPr>
                <w:rFonts w:ascii="PT Astra Serif" w:hAnsi="PT Astra Serif"/>
                <w:bCs/>
                <w:sz w:val="24"/>
                <w:szCs w:val="24"/>
              </w:rPr>
              <w:t>.12</w:t>
            </w:r>
            <w:r w:rsidR="0026518D" w:rsidRPr="000C7A38">
              <w:rPr>
                <w:rFonts w:ascii="PT Astra Serif" w:hAnsi="PT Astra Serif"/>
                <w:bCs/>
                <w:sz w:val="24"/>
                <w:szCs w:val="24"/>
              </w:rPr>
              <w:t>.2020 г.</w:t>
            </w:r>
          </w:p>
        </w:tc>
        <w:tc>
          <w:tcPr>
            <w:tcW w:w="2835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Алешкова Людмила Анатольевна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0C7A38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C16C33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74</w:t>
            </w:r>
          </w:p>
        </w:tc>
        <w:tc>
          <w:tcPr>
            <w:tcW w:w="6520" w:type="dxa"/>
          </w:tcPr>
          <w:p w:rsidR="00A93C94" w:rsidRPr="000C7A38" w:rsidRDefault="00A93C94" w:rsidP="00210BE5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Разработка проектно-сметной документации по строительству дороги по ул. Федота Елисеева </w:t>
            </w:r>
          </w:p>
        </w:tc>
        <w:tc>
          <w:tcPr>
            <w:tcW w:w="5387" w:type="dxa"/>
          </w:tcPr>
          <w:p w:rsidR="004E1FD7" w:rsidRPr="000C7A38" w:rsidRDefault="005B571D" w:rsidP="00823C49">
            <w:pPr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Проведен аукцион, определена подрядная организация, </w:t>
            </w:r>
            <w:r w:rsidR="004E1FD7"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заключен </w:t>
            </w:r>
            <w:r w:rsidRPr="000C7A38">
              <w:rPr>
                <w:rFonts w:ascii="PT Astra Serif" w:hAnsi="PT Astra Serif" w:cs="PT Astra Serif"/>
                <w:sz w:val="24"/>
                <w:szCs w:val="24"/>
              </w:rPr>
              <w:t xml:space="preserve">договор. Срок завершения работ - 25.12.2020 г. </w:t>
            </w:r>
          </w:p>
        </w:tc>
        <w:tc>
          <w:tcPr>
            <w:tcW w:w="2835" w:type="dxa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ДАСиЗО,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 w:cs="PT Astra Serif"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Алешкова Людмила Анатольевна</w:t>
            </w:r>
          </w:p>
          <w:p w:rsidR="00A93C94" w:rsidRPr="000C7A38" w:rsidRDefault="00A93C94" w:rsidP="00210BE5">
            <w:pPr>
              <w:jc w:val="center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 w:cs="PT Astra Serif"/>
                <w:sz w:val="24"/>
                <w:szCs w:val="24"/>
              </w:rPr>
              <w:t>(по согласованию)</w:t>
            </w:r>
          </w:p>
        </w:tc>
      </w:tr>
      <w:tr w:rsidR="00A93C94" w:rsidRPr="00814CF1" w:rsidTr="00245B3A">
        <w:trPr>
          <w:trHeight w:val="267"/>
        </w:trPr>
        <w:tc>
          <w:tcPr>
            <w:tcW w:w="568" w:type="dxa"/>
            <w:shd w:val="clear" w:color="auto" w:fill="auto"/>
          </w:tcPr>
          <w:p w:rsidR="00A93C94" w:rsidRPr="000C7A38" w:rsidRDefault="00A93C94" w:rsidP="00210BE5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>75</w:t>
            </w:r>
          </w:p>
        </w:tc>
        <w:tc>
          <w:tcPr>
            <w:tcW w:w="6520" w:type="dxa"/>
          </w:tcPr>
          <w:p w:rsidR="00A93C94" w:rsidRPr="000C7A38" w:rsidRDefault="00A93C94" w:rsidP="00210BE5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Отсыпка вторичным материалом улиц в поселке Чистое поле, ул. Рылеева,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Чернореченской</w:t>
            </w:r>
            <w:proofErr w:type="spellEnd"/>
            <w:r w:rsidRPr="000C7A38">
              <w:rPr>
                <w:rFonts w:ascii="PT Astra Serif" w:hAnsi="PT Astra Serif"/>
                <w:sz w:val="24"/>
                <w:szCs w:val="24"/>
              </w:rPr>
              <w:t xml:space="preserve"> (в частном секторе)</w:t>
            </w:r>
          </w:p>
        </w:tc>
        <w:tc>
          <w:tcPr>
            <w:tcW w:w="5387" w:type="dxa"/>
          </w:tcPr>
          <w:p w:rsidR="008D57DC" w:rsidRPr="000C7A38" w:rsidRDefault="008D57DC" w:rsidP="002F0545">
            <w:pPr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sz w:val="24"/>
                <w:szCs w:val="24"/>
              </w:rPr>
              <w:t xml:space="preserve">Выполнены работы по отсыпке вторичным материалом ул. Рылеева, ул. </w:t>
            </w:r>
            <w:proofErr w:type="spellStart"/>
            <w:r w:rsidRPr="000C7A38">
              <w:rPr>
                <w:rFonts w:ascii="PT Astra Serif" w:hAnsi="PT Astra Serif"/>
                <w:sz w:val="24"/>
                <w:szCs w:val="24"/>
              </w:rPr>
              <w:t>Чер</w:t>
            </w:r>
            <w:r w:rsidR="002F0545" w:rsidRPr="000C7A38">
              <w:rPr>
                <w:rFonts w:ascii="PT Astra Serif" w:hAnsi="PT Astra Serif"/>
                <w:sz w:val="24"/>
                <w:szCs w:val="24"/>
              </w:rPr>
              <w:t>нореченской</w:t>
            </w:r>
            <w:proofErr w:type="spellEnd"/>
            <w:r w:rsidR="002F0545" w:rsidRPr="000C7A38">
              <w:rPr>
                <w:rFonts w:ascii="PT Astra Serif" w:hAnsi="PT Astra Serif"/>
                <w:sz w:val="24"/>
                <w:szCs w:val="24"/>
              </w:rPr>
              <w:t xml:space="preserve"> (в частном секторе), </w:t>
            </w:r>
            <w:r w:rsidR="002F0545" w:rsidRPr="000C7A38">
              <w:rPr>
                <w:rFonts w:ascii="PT Astra Serif" w:hAnsi="PT Astra Serif"/>
                <w:bCs/>
                <w:sz w:val="24"/>
                <w:szCs w:val="24"/>
              </w:rPr>
              <w:t xml:space="preserve">пер. Курского, ул. </w:t>
            </w:r>
            <w:proofErr w:type="spellStart"/>
            <w:r w:rsidR="002F0545" w:rsidRPr="000C7A38">
              <w:rPr>
                <w:rFonts w:ascii="PT Astra Serif" w:hAnsi="PT Astra Serif"/>
                <w:bCs/>
                <w:sz w:val="24"/>
                <w:szCs w:val="24"/>
              </w:rPr>
              <w:t>Байконуровской</w:t>
            </w:r>
            <w:proofErr w:type="spellEnd"/>
            <w:r w:rsidR="002F0545" w:rsidRPr="000C7A38">
              <w:rPr>
                <w:rFonts w:ascii="PT Astra Serif" w:hAnsi="PT Astra Serif"/>
                <w:bCs/>
                <w:sz w:val="24"/>
                <w:szCs w:val="24"/>
              </w:rPr>
              <w:t>, ул. Базарова А.А. Завершение работ по о</w:t>
            </w:r>
            <w:r w:rsidRPr="000C7A38">
              <w:rPr>
                <w:rFonts w:ascii="PT Astra Serif" w:hAnsi="PT Astra Serif"/>
                <w:sz w:val="24"/>
                <w:szCs w:val="24"/>
              </w:rPr>
              <w:t>тсыпк</w:t>
            </w:r>
            <w:r w:rsidR="002F0545" w:rsidRPr="000C7A38">
              <w:rPr>
                <w:rFonts w:ascii="PT Astra Serif" w:hAnsi="PT Astra Serif"/>
                <w:sz w:val="24"/>
                <w:szCs w:val="24"/>
              </w:rPr>
              <w:t>е</w:t>
            </w:r>
            <w:r w:rsidRPr="000C7A38">
              <w:rPr>
                <w:rFonts w:ascii="PT Astra Serif" w:hAnsi="PT Astra Serif"/>
                <w:sz w:val="24"/>
                <w:szCs w:val="24"/>
              </w:rPr>
              <w:t xml:space="preserve"> улиц в поселке Чистое поле планируется д</w:t>
            </w: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о 01.10.2020 г.</w:t>
            </w:r>
          </w:p>
        </w:tc>
        <w:tc>
          <w:tcPr>
            <w:tcW w:w="2835" w:type="dxa"/>
          </w:tcPr>
          <w:p w:rsidR="00A93C94" w:rsidRPr="00814CF1" w:rsidRDefault="00A93C94" w:rsidP="00210BE5">
            <w:pPr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C7A38">
              <w:rPr>
                <w:rFonts w:ascii="PT Astra Serif" w:hAnsi="PT Astra Serif"/>
                <w:bCs/>
                <w:sz w:val="24"/>
                <w:szCs w:val="24"/>
              </w:rPr>
              <w:t>ДРГХ</w:t>
            </w:r>
          </w:p>
        </w:tc>
      </w:tr>
    </w:tbl>
    <w:p w:rsidR="00CF16AD" w:rsidRDefault="00743A00" w:rsidP="00743A00">
      <w:pPr>
        <w:jc w:val="center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________________________________________________________________________</w:t>
      </w:r>
    </w:p>
    <w:sectPr w:rsidR="00CF16AD" w:rsidSect="00ED1632">
      <w:headerReference w:type="even" r:id="rId15"/>
      <w:headerReference w:type="default" r:id="rId16"/>
      <w:pgSz w:w="16840" w:h="11907" w:orient="landscape" w:code="9"/>
      <w:pgMar w:top="1701" w:right="1134" w:bottom="1134" w:left="1134" w:header="567" w:footer="567" w:gutter="0"/>
      <w:cols w:space="720"/>
      <w:formProt w:val="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433" w:rsidRDefault="00D46433">
      <w:r>
        <w:separator/>
      </w:r>
    </w:p>
  </w:endnote>
  <w:endnote w:type="continuationSeparator" w:id="0">
    <w:p w:rsidR="00D46433" w:rsidRDefault="00D46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433" w:rsidRDefault="00D46433">
      <w:r>
        <w:separator/>
      </w:r>
    </w:p>
  </w:footnote>
  <w:footnote w:type="continuationSeparator" w:id="0">
    <w:p w:rsidR="00D46433" w:rsidRDefault="00D46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433" w:rsidRDefault="008B5EAF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D4643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46433" w:rsidRDefault="00D4643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433" w:rsidRDefault="008B5EAF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D46433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903BD">
      <w:rPr>
        <w:rStyle w:val="a8"/>
        <w:noProof/>
      </w:rPr>
      <w:t>20</w:t>
    </w:r>
    <w:r>
      <w:rPr>
        <w:rStyle w:val="a8"/>
      </w:rPr>
      <w:fldChar w:fldCharType="end"/>
    </w:r>
  </w:p>
  <w:p w:rsidR="00D46433" w:rsidRDefault="00D464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642878"/>
    <w:multiLevelType w:val="hybridMultilevel"/>
    <w:tmpl w:val="688E7322"/>
    <w:lvl w:ilvl="0" w:tplc="F0D600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DF5A97"/>
    <w:rsid w:val="00004BDA"/>
    <w:rsid w:val="00006E18"/>
    <w:rsid w:val="00013067"/>
    <w:rsid w:val="000151EC"/>
    <w:rsid w:val="0001533D"/>
    <w:rsid w:val="000157A8"/>
    <w:rsid w:val="00015968"/>
    <w:rsid w:val="000174E4"/>
    <w:rsid w:val="000240DD"/>
    <w:rsid w:val="00026110"/>
    <w:rsid w:val="000303A3"/>
    <w:rsid w:val="000331B6"/>
    <w:rsid w:val="00040326"/>
    <w:rsid w:val="000421A1"/>
    <w:rsid w:val="00044A5C"/>
    <w:rsid w:val="00046BC8"/>
    <w:rsid w:val="00052AD2"/>
    <w:rsid w:val="00052C69"/>
    <w:rsid w:val="000625D0"/>
    <w:rsid w:val="0006505D"/>
    <w:rsid w:val="000702AD"/>
    <w:rsid w:val="00072461"/>
    <w:rsid w:val="000823B5"/>
    <w:rsid w:val="000825B7"/>
    <w:rsid w:val="0008355D"/>
    <w:rsid w:val="000835E6"/>
    <w:rsid w:val="000903BD"/>
    <w:rsid w:val="0009045B"/>
    <w:rsid w:val="00090D2E"/>
    <w:rsid w:val="00091FF2"/>
    <w:rsid w:val="000A0139"/>
    <w:rsid w:val="000A11DD"/>
    <w:rsid w:val="000A16F3"/>
    <w:rsid w:val="000A2865"/>
    <w:rsid w:val="000A69DC"/>
    <w:rsid w:val="000A751C"/>
    <w:rsid w:val="000B0493"/>
    <w:rsid w:val="000B15E0"/>
    <w:rsid w:val="000B3BEB"/>
    <w:rsid w:val="000B70D4"/>
    <w:rsid w:val="000B78BF"/>
    <w:rsid w:val="000C30C5"/>
    <w:rsid w:val="000C7A38"/>
    <w:rsid w:val="000D6B64"/>
    <w:rsid w:val="000F5EF0"/>
    <w:rsid w:val="000F69E9"/>
    <w:rsid w:val="000F7418"/>
    <w:rsid w:val="000F743C"/>
    <w:rsid w:val="001047A8"/>
    <w:rsid w:val="00105162"/>
    <w:rsid w:val="00110E90"/>
    <w:rsid w:val="00113F0C"/>
    <w:rsid w:val="00115BA8"/>
    <w:rsid w:val="00116A61"/>
    <w:rsid w:val="00121653"/>
    <w:rsid w:val="00130FE9"/>
    <w:rsid w:val="0013520B"/>
    <w:rsid w:val="0014324F"/>
    <w:rsid w:val="00144E70"/>
    <w:rsid w:val="001478BF"/>
    <w:rsid w:val="001608BA"/>
    <w:rsid w:val="001657E4"/>
    <w:rsid w:val="00166C04"/>
    <w:rsid w:val="00167B94"/>
    <w:rsid w:val="00172ECF"/>
    <w:rsid w:val="00173F08"/>
    <w:rsid w:val="00185354"/>
    <w:rsid w:val="001856F9"/>
    <w:rsid w:val="0019108E"/>
    <w:rsid w:val="00194BF6"/>
    <w:rsid w:val="001962B7"/>
    <w:rsid w:val="001A2B01"/>
    <w:rsid w:val="001A620A"/>
    <w:rsid w:val="001A7C02"/>
    <w:rsid w:val="001B2B2E"/>
    <w:rsid w:val="001B311D"/>
    <w:rsid w:val="001B6098"/>
    <w:rsid w:val="001B78ED"/>
    <w:rsid w:val="001C0482"/>
    <w:rsid w:val="001D4334"/>
    <w:rsid w:val="001E138E"/>
    <w:rsid w:val="001F0601"/>
    <w:rsid w:val="001F2DD2"/>
    <w:rsid w:val="001F3905"/>
    <w:rsid w:val="001F62EA"/>
    <w:rsid w:val="002005C1"/>
    <w:rsid w:val="002011A9"/>
    <w:rsid w:val="00201948"/>
    <w:rsid w:val="00203283"/>
    <w:rsid w:val="00204238"/>
    <w:rsid w:val="00205ECF"/>
    <w:rsid w:val="00210BE5"/>
    <w:rsid w:val="00212430"/>
    <w:rsid w:val="00214527"/>
    <w:rsid w:val="002208A7"/>
    <w:rsid w:val="00222045"/>
    <w:rsid w:val="00222F36"/>
    <w:rsid w:val="00223C7E"/>
    <w:rsid w:val="00223C88"/>
    <w:rsid w:val="0022433B"/>
    <w:rsid w:val="00225510"/>
    <w:rsid w:val="0023392A"/>
    <w:rsid w:val="00234DD5"/>
    <w:rsid w:val="002376F3"/>
    <w:rsid w:val="00243E32"/>
    <w:rsid w:val="00245B3A"/>
    <w:rsid w:val="002545D7"/>
    <w:rsid w:val="00255C69"/>
    <w:rsid w:val="002570BF"/>
    <w:rsid w:val="00261948"/>
    <w:rsid w:val="0026518D"/>
    <w:rsid w:val="00265B6F"/>
    <w:rsid w:val="002663E3"/>
    <w:rsid w:val="00271D35"/>
    <w:rsid w:val="0027761A"/>
    <w:rsid w:val="0028380B"/>
    <w:rsid w:val="0029311B"/>
    <w:rsid w:val="00295D08"/>
    <w:rsid w:val="00296CF9"/>
    <w:rsid w:val="002A70F3"/>
    <w:rsid w:val="002A7FEA"/>
    <w:rsid w:val="002B197E"/>
    <w:rsid w:val="002B6EEE"/>
    <w:rsid w:val="002D02D0"/>
    <w:rsid w:val="002D127D"/>
    <w:rsid w:val="002D1E6D"/>
    <w:rsid w:val="002D2CDB"/>
    <w:rsid w:val="002E0D67"/>
    <w:rsid w:val="002E5AEB"/>
    <w:rsid w:val="002E6C93"/>
    <w:rsid w:val="002F0545"/>
    <w:rsid w:val="002F2B4B"/>
    <w:rsid w:val="002F30FB"/>
    <w:rsid w:val="002F53C5"/>
    <w:rsid w:val="0031357E"/>
    <w:rsid w:val="0032132F"/>
    <w:rsid w:val="003254BC"/>
    <w:rsid w:val="003304DA"/>
    <w:rsid w:val="00331350"/>
    <w:rsid w:val="00333E36"/>
    <w:rsid w:val="00336690"/>
    <w:rsid w:val="0033798E"/>
    <w:rsid w:val="00337ABF"/>
    <w:rsid w:val="00363703"/>
    <w:rsid w:val="00367BD5"/>
    <w:rsid w:val="0037084E"/>
    <w:rsid w:val="003717E1"/>
    <w:rsid w:val="00371ACA"/>
    <w:rsid w:val="003720D1"/>
    <w:rsid w:val="0037729C"/>
    <w:rsid w:val="0038012D"/>
    <w:rsid w:val="00381F0E"/>
    <w:rsid w:val="0039080B"/>
    <w:rsid w:val="00391B53"/>
    <w:rsid w:val="003932F9"/>
    <w:rsid w:val="003A2909"/>
    <w:rsid w:val="003B53FE"/>
    <w:rsid w:val="003C0AAB"/>
    <w:rsid w:val="003C3092"/>
    <w:rsid w:val="003C3F7A"/>
    <w:rsid w:val="003C43C7"/>
    <w:rsid w:val="003C529B"/>
    <w:rsid w:val="003C70A7"/>
    <w:rsid w:val="003D2703"/>
    <w:rsid w:val="003D318F"/>
    <w:rsid w:val="003D42E5"/>
    <w:rsid w:val="003E3259"/>
    <w:rsid w:val="003E3830"/>
    <w:rsid w:val="003E4A0A"/>
    <w:rsid w:val="003E4FE4"/>
    <w:rsid w:val="003E679E"/>
    <w:rsid w:val="003F0A3E"/>
    <w:rsid w:val="003F1819"/>
    <w:rsid w:val="003F7A45"/>
    <w:rsid w:val="004228AE"/>
    <w:rsid w:val="00426F23"/>
    <w:rsid w:val="004329A8"/>
    <w:rsid w:val="00442C45"/>
    <w:rsid w:val="004447FB"/>
    <w:rsid w:val="00447B22"/>
    <w:rsid w:val="00450B02"/>
    <w:rsid w:val="004514F6"/>
    <w:rsid w:val="00453477"/>
    <w:rsid w:val="0045517B"/>
    <w:rsid w:val="00457345"/>
    <w:rsid w:val="004646DA"/>
    <w:rsid w:val="00474441"/>
    <w:rsid w:val="00474480"/>
    <w:rsid w:val="00480F60"/>
    <w:rsid w:val="004927F7"/>
    <w:rsid w:val="00492D37"/>
    <w:rsid w:val="004A284B"/>
    <w:rsid w:val="004A50CB"/>
    <w:rsid w:val="004B3E70"/>
    <w:rsid w:val="004B47B9"/>
    <w:rsid w:val="004C0284"/>
    <w:rsid w:val="004C3927"/>
    <w:rsid w:val="004C7C69"/>
    <w:rsid w:val="004D00FC"/>
    <w:rsid w:val="004D4885"/>
    <w:rsid w:val="004D6502"/>
    <w:rsid w:val="004E0A79"/>
    <w:rsid w:val="004E1D7D"/>
    <w:rsid w:val="004E1FD7"/>
    <w:rsid w:val="004E2384"/>
    <w:rsid w:val="004F1BD0"/>
    <w:rsid w:val="004F29AD"/>
    <w:rsid w:val="004F3544"/>
    <w:rsid w:val="004F6EFB"/>
    <w:rsid w:val="004F7D14"/>
    <w:rsid w:val="00501B3E"/>
    <w:rsid w:val="0050400F"/>
    <w:rsid w:val="00507151"/>
    <w:rsid w:val="00507797"/>
    <w:rsid w:val="0051267D"/>
    <w:rsid w:val="00521354"/>
    <w:rsid w:val="00530F0B"/>
    <w:rsid w:val="00531563"/>
    <w:rsid w:val="005320E4"/>
    <w:rsid w:val="00542901"/>
    <w:rsid w:val="0054437A"/>
    <w:rsid w:val="00545995"/>
    <w:rsid w:val="0054639A"/>
    <w:rsid w:val="005466DD"/>
    <w:rsid w:val="00552BF7"/>
    <w:rsid w:val="00570851"/>
    <w:rsid w:val="005711E2"/>
    <w:rsid w:val="00571215"/>
    <w:rsid w:val="005719FB"/>
    <w:rsid w:val="00571B61"/>
    <w:rsid w:val="00572918"/>
    <w:rsid w:val="00576C83"/>
    <w:rsid w:val="00583082"/>
    <w:rsid w:val="0058608F"/>
    <w:rsid w:val="00593F33"/>
    <w:rsid w:val="00594B28"/>
    <w:rsid w:val="00595E12"/>
    <w:rsid w:val="00597EF6"/>
    <w:rsid w:val="005B0E6B"/>
    <w:rsid w:val="005B1CC2"/>
    <w:rsid w:val="005B2F4F"/>
    <w:rsid w:val="005B571D"/>
    <w:rsid w:val="005C03BA"/>
    <w:rsid w:val="005C147E"/>
    <w:rsid w:val="005D03F1"/>
    <w:rsid w:val="005D3BBC"/>
    <w:rsid w:val="005F4493"/>
    <w:rsid w:val="005F4CCB"/>
    <w:rsid w:val="00604BC7"/>
    <w:rsid w:val="0061129C"/>
    <w:rsid w:val="00612A48"/>
    <w:rsid w:val="0061313E"/>
    <w:rsid w:val="00615278"/>
    <w:rsid w:val="00616DD5"/>
    <w:rsid w:val="00623F41"/>
    <w:rsid w:val="006313AA"/>
    <w:rsid w:val="0063179F"/>
    <w:rsid w:val="006344C8"/>
    <w:rsid w:val="0063459E"/>
    <w:rsid w:val="00641A64"/>
    <w:rsid w:val="00654F7E"/>
    <w:rsid w:val="00660EE2"/>
    <w:rsid w:val="00667B33"/>
    <w:rsid w:val="00671D02"/>
    <w:rsid w:val="00673793"/>
    <w:rsid w:val="00676192"/>
    <w:rsid w:val="00677C39"/>
    <w:rsid w:val="006822ED"/>
    <w:rsid w:val="00684F44"/>
    <w:rsid w:val="00696E61"/>
    <w:rsid w:val="00697EB4"/>
    <w:rsid w:val="006A1B79"/>
    <w:rsid w:val="006A23D3"/>
    <w:rsid w:val="006A3EAD"/>
    <w:rsid w:val="006A5A5D"/>
    <w:rsid w:val="006C1252"/>
    <w:rsid w:val="006C1465"/>
    <w:rsid w:val="006C304F"/>
    <w:rsid w:val="006C494B"/>
    <w:rsid w:val="006D407C"/>
    <w:rsid w:val="006E0B33"/>
    <w:rsid w:val="006E0EB1"/>
    <w:rsid w:val="006E1773"/>
    <w:rsid w:val="006E2588"/>
    <w:rsid w:val="006E671B"/>
    <w:rsid w:val="006F5762"/>
    <w:rsid w:val="006F78DB"/>
    <w:rsid w:val="006F78E9"/>
    <w:rsid w:val="00700D39"/>
    <w:rsid w:val="00705DA3"/>
    <w:rsid w:val="00706E4B"/>
    <w:rsid w:val="00711189"/>
    <w:rsid w:val="00711609"/>
    <w:rsid w:val="00722D42"/>
    <w:rsid w:val="00726F44"/>
    <w:rsid w:val="007302B2"/>
    <w:rsid w:val="00730F15"/>
    <w:rsid w:val="007368AB"/>
    <w:rsid w:val="00741A56"/>
    <w:rsid w:val="00743A00"/>
    <w:rsid w:val="00753623"/>
    <w:rsid w:val="007551FF"/>
    <w:rsid w:val="007574FE"/>
    <w:rsid w:val="00762081"/>
    <w:rsid w:val="007622C6"/>
    <w:rsid w:val="007664AB"/>
    <w:rsid w:val="007735FE"/>
    <w:rsid w:val="00783D29"/>
    <w:rsid w:val="0078420A"/>
    <w:rsid w:val="00785209"/>
    <w:rsid w:val="00785C7C"/>
    <w:rsid w:val="007869D4"/>
    <w:rsid w:val="00786FB5"/>
    <w:rsid w:val="007A1601"/>
    <w:rsid w:val="007A6F89"/>
    <w:rsid w:val="007B0A0F"/>
    <w:rsid w:val="007B4277"/>
    <w:rsid w:val="007C49B8"/>
    <w:rsid w:val="007C7413"/>
    <w:rsid w:val="007C77DE"/>
    <w:rsid w:val="007D101F"/>
    <w:rsid w:val="007D4192"/>
    <w:rsid w:val="007E2C2E"/>
    <w:rsid w:val="007F0E44"/>
    <w:rsid w:val="007F1997"/>
    <w:rsid w:val="007F6F4B"/>
    <w:rsid w:val="00802A2E"/>
    <w:rsid w:val="00807262"/>
    <w:rsid w:val="00812F94"/>
    <w:rsid w:val="00814CF1"/>
    <w:rsid w:val="00814E1E"/>
    <w:rsid w:val="008165DD"/>
    <w:rsid w:val="00816EB0"/>
    <w:rsid w:val="0082083E"/>
    <w:rsid w:val="0082201E"/>
    <w:rsid w:val="00823C49"/>
    <w:rsid w:val="0082751D"/>
    <w:rsid w:val="0083383A"/>
    <w:rsid w:val="00843A8D"/>
    <w:rsid w:val="00845BDC"/>
    <w:rsid w:val="008462C0"/>
    <w:rsid w:val="0084703B"/>
    <w:rsid w:val="00847E61"/>
    <w:rsid w:val="0085221F"/>
    <w:rsid w:val="00852C6C"/>
    <w:rsid w:val="00853F18"/>
    <w:rsid w:val="00860034"/>
    <w:rsid w:val="00861757"/>
    <w:rsid w:val="00863459"/>
    <w:rsid w:val="00866296"/>
    <w:rsid w:val="008758A1"/>
    <w:rsid w:val="00883CC9"/>
    <w:rsid w:val="00890875"/>
    <w:rsid w:val="0089277C"/>
    <w:rsid w:val="00892D5D"/>
    <w:rsid w:val="008A3E0F"/>
    <w:rsid w:val="008A58C8"/>
    <w:rsid w:val="008A5E10"/>
    <w:rsid w:val="008A70CD"/>
    <w:rsid w:val="008B1422"/>
    <w:rsid w:val="008B24E8"/>
    <w:rsid w:val="008B5583"/>
    <w:rsid w:val="008B5EAF"/>
    <w:rsid w:val="008B6A4F"/>
    <w:rsid w:val="008B6C60"/>
    <w:rsid w:val="008C3C79"/>
    <w:rsid w:val="008C7228"/>
    <w:rsid w:val="008C7886"/>
    <w:rsid w:val="008D0D4A"/>
    <w:rsid w:val="008D57DC"/>
    <w:rsid w:val="008D7AD4"/>
    <w:rsid w:val="008E1F82"/>
    <w:rsid w:val="008E2351"/>
    <w:rsid w:val="008E3EEF"/>
    <w:rsid w:val="008E40D7"/>
    <w:rsid w:val="008E75C7"/>
    <w:rsid w:val="008F2666"/>
    <w:rsid w:val="008F3888"/>
    <w:rsid w:val="00900594"/>
    <w:rsid w:val="00902FF1"/>
    <w:rsid w:val="00905414"/>
    <w:rsid w:val="00907439"/>
    <w:rsid w:val="00912341"/>
    <w:rsid w:val="00912BFF"/>
    <w:rsid w:val="009142E1"/>
    <w:rsid w:val="00916891"/>
    <w:rsid w:val="00922FD1"/>
    <w:rsid w:val="00926BBE"/>
    <w:rsid w:val="00934319"/>
    <w:rsid w:val="00937560"/>
    <w:rsid w:val="009445D0"/>
    <w:rsid w:val="0095212A"/>
    <w:rsid w:val="00957A28"/>
    <w:rsid w:val="00961688"/>
    <w:rsid w:val="00962EF4"/>
    <w:rsid w:val="0096494F"/>
    <w:rsid w:val="00966FA3"/>
    <w:rsid w:val="00971599"/>
    <w:rsid w:val="00974B6C"/>
    <w:rsid w:val="009805D2"/>
    <w:rsid w:val="00981C3E"/>
    <w:rsid w:val="00995431"/>
    <w:rsid w:val="009A0E45"/>
    <w:rsid w:val="009A2F24"/>
    <w:rsid w:val="009B2813"/>
    <w:rsid w:val="009B330C"/>
    <w:rsid w:val="009B449D"/>
    <w:rsid w:val="009B7E9D"/>
    <w:rsid w:val="009C54B9"/>
    <w:rsid w:val="009C5F31"/>
    <w:rsid w:val="009C79F2"/>
    <w:rsid w:val="009D09A0"/>
    <w:rsid w:val="009D3260"/>
    <w:rsid w:val="009E0F05"/>
    <w:rsid w:val="009E33EE"/>
    <w:rsid w:val="009E36F7"/>
    <w:rsid w:val="009E48EE"/>
    <w:rsid w:val="009F0CC6"/>
    <w:rsid w:val="009F50D5"/>
    <w:rsid w:val="00A01769"/>
    <w:rsid w:val="00A03C81"/>
    <w:rsid w:val="00A061D1"/>
    <w:rsid w:val="00A06A7D"/>
    <w:rsid w:val="00A102AC"/>
    <w:rsid w:val="00A11BBB"/>
    <w:rsid w:val="00A1215C"/>
    <w:rsid w:val="00A13598"/>
    <w:rsid w:val="00A1448D"/>
    <w:rsid w:val="00A27CFF"/>
    <w:rsid w:val="00A34F91"/>
    <w:rsid w:val="00A35A21"/>
    <w:rsid w:val="00A44846"/>
    <w:rsid w:val="00A455C4"/>
    <w:rsid w:val="00A45D2E"/>
    <w:rsid w:val="00A461F5"/>
    <w:rsid w:val="00A465B4"/>
    <w:rsid w:val="00A5265D"/>
    <w:rsid w:val="00A52F91"/>
    <w:rsid w:val="00A538D7"/>
    <w:rsid w:val="00A669C3"/>
    <w:rsid w:val="00A811EE"/>
    <w:rsid w:val="00A86BBD"/>
    <w:rsid w:val="00A93C94"/>
    <w:rsid w:val="00A94DB7"/>
    <w:rsid w:val="00A954C3"/>
    <w:rsid w:val="00AA573B"/>
    <w:rsid w:val="00AA699D"/>
    <w:rsid w:val="00AA7B6B"/>
    <w:rsid w:val="00AB282A"/>
    <w:rsid w:val="00AB5318"/>
    <w:rsid w:val="00AB5839"/>
    <w:rsid w:val="00AB5986"/>
    <w:rsid w:val="00AC0AFA"/>
    <w:rsid w:val="00AC388C"/>
    <w:rsid w:val="00AC5652"/>
    <w:rsid w:val="00AD0F7D"/>
    <w:rsid w:val="00AD2060"/>
    <w:rsid w:val="00AE0CC0"/>
    <w:rsid w:val="00AE5C59"/>
    <w:rsid w:val="00AE7FFB"/>
    <w:rsid w:val="00AF05CB"/>
    <w:rsid w:val="00AF24B7"/>
    <w:rsid w:val="00AF293F"/>
    <w:rsid w:val="00AF57A9"/>
    <w:rsid w:val="00B03103"/>
    <w:rsid w:val="00B04C34"/>
    <w:rsid w:val="00B04ECA"/>
    <w:rsid w:val="00B05B0D"/>
    <w:rsid w:val="00B13099"/>
    <w:rsid w:val="00B158EB"/>
    <w:rsid w:val="00B159F3"/>
    <w:rsid w:val="00B21D63"/>
    <w:rsid w:val="00B247E4"/>
    <w:rsid w:val="00B33A82"/>
    <w:rsid w:val="00B407A2"/>
    <w:rsid w:val="00B43FB7"/>
    <w:rsid w:val="00B45F58"/>
    <w:rsid w:val="00B46B36"/>
    <w:rsid w:val="00B527E9"/>
    <w:rsid w:val="00B52FA4"/>
    <w:rsid w:val="00B54275"/>
    <w:rsid w:val="00B570B5"/>
    <w:rsid w:val="00B67FC0"/>
    <w:rsid w:val="00B7597C"/>
    <w:rsid w:val="00B80754"/>
    <w:rsid w:val="00B8435C"/>
    <w:rsid w:val="00B853D3"/>
    <w:rsid w:val="00BA03DF"/>
    <w:rsid w:val="00BA4B22"/>
    <w:rsid w:val="00BA59DF"/>
    <w:rsid w:val="00BA6D8A"/>
    <w:rsid w:val="00BA6F0A"/>
    <w:rsid w:val="00BB75A3"/>
    <w:rsid w:val="00BC0276"/>
    <w:rsid w:val="00BC3417"/>
    <w:rsid w:val="00BC5FB0"/>
    <w:rsid w:val="00BD0842"/>
    <w:rsid w:val="00BD3F47"/>
    <w:rsid w:val="00BD614C"/>
    <w:rsid w:val="00BD65A2"/>
    <w:rsid w:val="00BD7C62"/>
    <w:rsid w:val="00BD7D96"/>
    <w:rsid w:val="00BE0E7E"/>
    <w:rsid w:val="00BE751C"/>
    <w:rsid w:val="00BF0357"/>
    <w:rsid w:val="00BF098F"/>
    <w:rsid w:val="00BF1E05"/>
    <w:rsid w:val="00BF41F5"/>
    <w:rsid w:val="00BF5541"/>
    <w:rsid w:val="00BF63EC"/>
    <w:rsid w:val="00BF6E32"/>
    <w:rsid w:val="00BF7BDD"/>
    <w:rsid w:val="00C05B5E"/>
    <w:rsid w:val="00C061C3"/>
    <w:rsid w:val="00C07876"/>
    <w:rsid w:val="00C11802"/>
    <w:rsid w:val="00C11996"/>
    <w:rsid w:val="00C131D3"/>
    <w:rsid w:val="00C141F5"/>
    <w:rsid w:val="00C16C33"/>
    <w:rsid w:val="00C341E6"/>
    <w:rsid w:val="00C3640F"/>
    <w:rsid w:val="00C37142"/>
    <w:rsid w:val="00C45BA1"/>
    <w:rsid w:val="00C45BCA"/>
    <w:rsid w:val="00C460C7"/>
    <w:rsid w:val="00C56381"/>
    <w:rsid w:val="00C56497"/>
    <w:rsid w:val="00C62703"/>
    <w:rsid w:val="00C65C96"/>
    <w:rsid w:val="00C72747"/>
    <w:rsid w:val="00C74839"/>
    <w:rsid w:val="00C74F5E"/>
    <w:rsid w:val="00C75DBC"/>
    <w:rsid w:val="00C77C73"/>
    <w:rsid w:val="00C804A2"/>
    <w:rsid w:val="00C82AAC"/>
    <w:rsid w:val="00C83532"/>
    <w:rsid w:val="00C83935"/>
    <w:rsid w:val="00C87173"/>
    <w:rsid w:val="00C900E9"/>
    <w:rsid w:val="00C91CF3"/>
    <w:rsid w:val="00C91F39"/>
    <w:rsid w:val="00CA00D9"/>
    <w:rsid w:val="00CA0961"/>
    <w:rsid w:val="00CA5DDB"/>
    <w:rsid w:val="00CB1CF6"/>
    <w:rsid w:val="00CB3A21"/>
    <w:rsid w:val="00CB5F44"/>
    <w:rsid w:val="00CC1F24"/>
    <w:rsid w:val="00CC2EF0"/>
    <w:rsid w:val="00CC77D6"/>
    <w:rsid w:val="00CD02E2"/>
    <w:rsid w:val="00CD2C37"/>
    <w:rsid w:val="00CD3CC6"/>
    <w:rsid w:val="00CE2EA5"/>
    <w:rsid w:val="00CE479C"/>
    <w:rsid w:val="00CE7421"/>
    <w:rsid w:val="00CF00BA"/>
    <w:rsid w:val="00CF039C"/>
    <w:rsid w:val="00CF16AD"/>
    <w:rsid w:val="00CF5EDC"/>
    <w:rsid w:val="00D0679D"/>
    <w:rsid w:val="00D10475"/>
    <w:rsid w:val="00D2191F"/>
    <w:rsid w:val="00D23FE6"/>
    <w:rsid w:val="00D270CB"/>
    <w:rsid w:val="00D30393"/>
    <w:rsid w:val="00D34274"/>
    <w:rsid w:val="00D36A33"/>
    <w:rsid w:val="00D42416"/>
    <w:rsid w:val="00D46433"/>
    <w:rsid w:val="00D46F52"/>
    <w:rsid w:val="00D47732"/>
    <w:rsid w:val="00D55661"/>
    <w:rsid w:val="00D614A3"/>
    <w:rsid w:val="00D63BDA"/>
    <w:rsid w:val="00D67B5B"/>
    <w:rsid w:val="00D85EB4"/>
    <w:rsid w:val="00D9494A"/>
    <w:rsid w:val="00DA0373"/>
    <w:rsid w:val="00DA0395"/>
    <w:rsid w:val="00DB09B9"/>
    <w:rsid w:val="00DB100A"/>
    <w:rsid w:val="00DB1319"/>
    <w:rsid w:val="00DB30C6"/>
    <w:rsid w:val="00DB419F"/>
    <w:rsid w:val="00DB6560"/>
    <w:rsid w:val="00DB6B4D"/>
    <w:rsid w:val="00DC21B3"/>
    <w:rsid w:val="00DD038C"/>
    <w:rsid w:val="00DD1D23"/>
    <w:rsid w:val="00DD3DF2"/>
    <w:rsid w:val="00DD47EB"/>
    <w:rsid w:val="00DD575F"/>
    <w:rsid w:val="00DE0C73"/>
    <w:rsid w:val="00DE23BF"/>
    <w:rsid w:val="00DE7CE2"/>
    <w:rsid w:val="00DF2075"/>
    <w:rsid w:val="00DF5A97"/>
    <w:rsid w:val="00E03BF9"/>
    <w:rsid w:val="00E1005D"/>
    <w:rsid w:val="00E1157C"/>
    <w:rsid w:val="00E267D5"/>
    <w:rsid w:val="00E31C8F"/>
    <w:rsid w:val="00E31FF3"/>
    <w:rsid w:val="00E3630F"/>
    <w:rsid w:val="00E461F0"/>
    <w:rsid w:val="00E523A7"/>
    <w:rsid w:val="00E52745"/>
    <w:rsid w:val="00E54D25"/>
    <w:rsid w:val="00E64B81"/>
    <w:rsid w:val="00E710CB"/>
    <w:rsid w:val="00E734D3"/>
    <w:rsid w:val="00E8212F"/>
    <w:rsid w:val="00E85942"/>
    <w:rsid w:val="00E85DEA"/>
    <w:rsid w:val="00E85E54"/>
    <w:rsid w:val="00E95D1B"/>
    <w:rsid w:val="00EA046D"/>
    <w:rsid w:val="00EA1068"/>
    <w:rsid w:val="00EC02D2"/>
    <w:rsid w:val="00EC17E4"/>
    <w:rsid w:val="00EC1A19"/>
    <w:rsid w:val="00EC228B"/>
    <w:rsid w:val="00EC7C95"/>
    <w:rsid w:val="00ED1632"/>
    <w:rsid w:val="00ED2D1E"/>
    <w:rsid w:val="00ED55C4"/>
    <w:rsid w:val="00EE18F8"/>
    <w:rsid w:val="00EE4458"/>
    <w:rsid w:val="00EE6798"/>
    <w:rsid w:val="00EF502F"/>
    <w:rsid w:val="00F010A9"/>
    <w:rsid w:val="00F03291"/>
    <w:rsid w:val="00F045E3"/>
    <w:rsid w:val="00F0786B"/>
    <w:rsid w:val="00F108D9"/>
    <w:rsid w:val="00F14155"/>
    <w:rsid w:val="00F16B66"/>
    <w:rsid w:val="00F218C4"/>
    <w:rsid w:val="00F223DD"/>
    <w:rsid w:val="00F24B09"/>
    <w:rsid w:val="00F30FB9"/>
    <w:rsid w:val="00F35EC1"/>
    <w:rsid w:val="00F37121"/>
    <w:rsid w:val="00F46683"/>
    <w:rsid w:val="00F6053A"/>
    <w:rsid w:val="00F641B2"/>
    <w:rsid w:val="00F64DB7"/>
    <w:rsid w:val="00F65E41"/>
    <w:rsid w:val="00F6781A"/>
    <w:rsid w:val="00F820DF"/>
    <w:rsid w:val="00F86025"/>
    <w:rsid w:val="00FA0E2E"/>
    <w:rsid w:val="00FA4252"/>
    <w:rsid w:val="00FA75A5"/>
    <w:rsid w:val="00FB0D53"/>
    <w:rsid w:val="00FB3410"/>
    <w:rsid w:val="00FB518D"/>
    <w:rsid w:val="00FC350E"/>
    <w:rsid w:val="00FC3F2B"/>
    <w:rsid w:val="00FC4D6E"/>
    <w:rsid w:val="00FC64AC"/>
    <w:rsid w:val="00FD533A"/>
    <w:rsid w:val="00FD7542"/>
    <w:rsid w:val="00FF0CBD"/>
    <w:rsid w:val="00FF193C"/>
    <w:rsid w:val="00FF26D4"/>
    <w:rsid w:val="00FF67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0AAB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C0AAB"/>
    <w:pPr>
      <w:spacing w:after="120"/>
    </w:pPr>
  </w:style>
  <w:style w:type="paragraph" w:styleId="a4">
    <w:name w:val="Body Text Indent"/>
    <w:basedOn w:val="a"/>
    <w:rsid w:val="003C0AAB"/>
    <w:pPr>
      <w:spacing w:after="120"/>
      <w:ind w:left="283"/>
    </w:pPr>
  </w:style>
  <w:style w:type="table" w:styleId="a5">
    <w:name w:val="Table Grid"/>
    <w:basedOn w:val="a1"/>
    <w:rsid w:val="003C0AAB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  <w:style w:type="paragraph" w:styleId="a9">
    <w:name w:val="footer"/>
    <w:basedOn w:val="a"/>
    <w:link w:val="aa"/>
    <w:rsid w:val="00ED16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D1632"/>
  </w:style>
  <w:style w:type="paragraph" w:styleId="ab">
    <w:name w:val="List Paragraph"/>
    <w:basedOn w:val="a"/>
    <w:uiPriority w:val="34"/>
    <w:qFormat/>
    <w:rsid w:val="00E95D1B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20"/>
    </w:pPr>
  </w:style>
  <w:style w:type="paragraph" w:styleId="a4">
    <w:name w:val="Body Text Indent"/>
    <w:basedOn w:val="a"/>
    <w:pPr>
      <w:spacing w:after="120"/>
      <w:ind w:left="283"/>
    </w:pPr>
  </w:style>
  <w:style w:type="table" w:styleId="a5">
    <w:name w:val="Table Grid"/>
    <w:basedOn w:val="a1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1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urgan-city.ru/about/org/49/373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urgan-city.ru/about/org/49/282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urgan-city.ru/about/org/49/373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kurgan-city.ru/about/org/49/282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urgan-city.ru/about/org/49/373/" TargetMode="External"/><Relationship Id="rId14" Type="http://schemas.openxmlformats.org/officeDocument/2006/relationships/hyperlink" Target="https://kurgan-city.ru/about/org/49/373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HABLON\&#1055;&#1088;&#1072;&#1074;&#1086;&#1074;&#1099;&#1077;%20&#1072;&#1082;&#1090;&#1099;\&#1055;&#1086;&#1089;&#1090;&#1040;&#1076;&#1084;&#1080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A00601-E9D6-4CCD-85DA-72DF2A3D2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ПостАдмин</Template>
  <TotalTime>3197</TotalTime>
  <Pages>20</Pages>
  <Words>4306</Words>
  <Characters>28304</Characters>
  <Application>Microsoft Office Word</Application>
  <DocSecurity>0</DocSecurity>
  <Lines>235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КУРГАНА</vt:lpstr>
    </vt:vector>
  </TitlesOfParts>
  <Company>Администрация города Кургана</Company>
  <LinksUpToDate>false</LinksUpToDate>
  <CharactersWithSpaces>32545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КУРГАНА</dc:title>
  <dc:creator>Ольга Михайловна Костюченко</dc:creator>
  <cp:lastModifiedBy>Ольга Михайловна Костюченко</cp:lastModifiedBy>
  <cp:revision>550</cp:revision>
  <cp:lastPrinted>2020-07-29T10:35:00Z</cp:lastPrinted>
  <dcterms:created xsi:type="dcterms:W3CDTF">2018-09-26T09:11:00Z</dcterms:created>
  <dcterms:modified xsi:type="dcterms:W3CDTF">2020-09-03T12:02:00Z</dcterms:modified>
</cp:coreProperties>
</file>